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531B4" w:rsidRDefault="000531B4" w:rsidP="00D82A22"/>
    <w:p w:rsidR="00D211D9" w:rsidRDefault="00D211D9" w:rsidP="00D82A22"/>
    <w:p w:rsidR="00D211D9" w:rsidRDefault="00545BA1" w:rsidP="00964302">
      <w:pPr>
        <w:tabs>
          <w:tab w:val="left" w:pos="3431"/>
          <w:tab w:val="left" w:pos="9572"/>
        </w:tabs>
      </w:pPr>
      <w:r>
        <w:tab/>
      </w:r>
      <w:r w:rsidR="00964302">
        <w:tab/>
      </w:r>
    </w:p>
    <w:p w:rsidR="00D211D9" w:rsidRDefault="00317576" w:rsidP="00317576">
      <w:pPr>
        <w:tabs>
          <w:tab w:val="left" w:pos="5865"/>
        </w:tabs>
      </w:pPr>
      <w:r>
        <w:tab/>
      </w:r>
    </w:p>
    <w:p w:rsidR="000531B4" w:rsidRDefault="000531B4" w:rsidP="000531B4"/>
    <w:p w:rsidR="003B60D6" w:rsidRDefault="003B60D6" w:rsidP="003B60D6">
      <w:pPr>
        <w:spacing w:after="0"/>
        <w:jc w:val="center"/>
        <w:rPr>
          <w:rFonts w:ascii="Aptos" w:hAnsi="Aptos" w:cs="Arial"/>
          <w:b/>
          <w:bCs/>
          <w:sz w:val="24"/>
          <w:szCs w:val="24"/>
        </w:rPr>
      </w:pPr>
    </w:p>
    <w:p w:rsidR="003B60D6" w:rsidRPr="00391BEE" w:rsidRDefault="003B60D6" w:rsidP="003B60D6">
      <w:pPr>
        <w:spacing w:after="0"/>
        <w:jc w:val="center"/>
        <w:rPr>
          <w:rFonts w:ascii="Aptos" w:hAnsi="Aptos" w:cs="Arial"/>
          <w:b/>
          <w:bCs/>
          <w:sz w:val="24"/>
          <w:szCs w:val="24"/>
        </w:rPr>
      </w:pPr>
      <w:r w:rsidRPr="00391BEE">
        <w:rPr>
          <w:rFonts w:ascii="Aptos" w:hAnsi="Aptos" w:cs="Arial"/>
          <w:b/>
          <w:bCs/>
          <w:sz w:val="24"/>
          <w:szCs w:val="24"/>
        </w:rPr>
        <w:t>Application for Leave of Absence from School during term time</w:t>
      </w:r>
    </w:p>
    <w:p w:rsidR="003B60D6" w:rsidRPr="00391BEE" w:rsidRDefault="003B60D6" w:rsidP="003B60D6">
      <w:pPr>
        <w:spacing w:after="0"/>
        <w:jc w:val="both"/>
        <w:rPr>
          <w:rFonts w:ascii="Aptos" w:hAnsi="Aptos" w:cs="Arial"/>
          <w:sz w:val="24"/>
          <w:szCs w:val="24"/>
        </w:rPr>
      </w:pPr>
      <w:r w:rsidRPr="00391BEE">
        <w:rPr>
          <w:rFonts w:ascii="Aptos" w:hAnsi="Aptos" w:cs="Arial"/>
          <w:sz w:val="24"/>
          <w:szCs w:val="24"/>
        </w:rPr>
        <w:t>Dear Headteacher,</w:t>
      </w:r>
    </w:p>
    <w:p w:rsidR="003B60D6" w:rsidRPr="00391BEE" w:rsidRDefault="003B60D6" w:rsidP="003B60D6">
      <w:pPr>
        <w:spacing w:after="0"/>
        <w:jc w:val="both"/>
        <w:rPr>
          <w:rFonts w:ascii="Aptos" w:hAnsi="Aptos" w:cs="Arial"/>
          <w:sz w:val="24"/>
          <w:szCs w:val="24"/>
        </w:rPr>
      </w:pPr>
    </w:p>
    <w:p w:rsidR="003B60D6" w:rsidRPr="00391BEE" w:rsidRDefault="003B60D6" w:rsidP="003B60D6">
      <w:pPr>
        <w:spacing w:after="0"/>
        <w:jc w:val="both"/>
        <w:rPr>
          <w:rFonts w:ascii="Aptos" w:hAnsi="Aptos" w:cs="Arial"/>
          <w:i/>
          <w:iCs/>
          <w:sz w:val="24"/>
          <w:szCs w:val="24"/>
        </w:rPr>
      </w:pPr>
      <w:r w:rsidRPr="00391BEE">
        <w:rPr>
          <w:rFonts w:ascii="Aptos" w:hAnsi="Aptos" w:cs="Arial"/>
          <w:sz w:val="24"/>
          <w:szCs w:val="24"/>
        </w:rPr>
        <w:t xml:space="preserve">I would like to request permission for leave of absence for my child, a pupil registered at your school for the reasons detailed below </w:t>
      </w:r>
      <w:r w:rsidRPr="00391BEE">
        <w:rPr>
          <w:rFonts w:ascii="Aptos" w:hAnsi="Aptos" w:cs="Arial"/>
          <w:i/>
          <w:iCs/>
          <w:sz w:val="24"/>
          <w:szCs w:val="24"/>
        </w:rPr>
        <w:t>(further information can be attached if required).</w:t>
      </w:r>
    </w:p>
    <w:p w:rsidR="003B60D6" w:rsidRPr="00391BEE" w:rsidRDefault="003B60D6" w:rsidP="003B60D6">
      <w:pPr>
        <w:spacing w:after="0"/>
        <w:rPr>
          <w:rFonts w:ascii="Aptos" w:hAnsi="Aptos" w:cs="Arial"/>
          <w:sz w:val="20"/>
          <w:szCs w:val="20"/>
          <w:u w:val="single"/>
        </w:rPr>
      </w:pPr>
    </w:p>
    <w:tbl>
      <w:tblPr>
        <w:tblStyle w:val="TableGrid"/>
        <w:tblW w:w="0" w:type="auto"/>
        <w:tblLook w:val="04A0" w:firstRow="1" w:lastRow="0" w:firstColumn="1" w:lastColumn="0" w:noHBand="0" w:noVBand="1"/>
      </w:tblPr>
      <w:tblGrid>
        <w:gridCol w:w="3046"/>
        <w:gridCol w:w="7410"/>
      </w:tblGrid>
      <w:tr w:rsidR="003B60D6" w:rsidRPr="00391BEE" w:rsidTr="00330442">
        <w:tc>
          <w:tcPr>
            <w:tcW w:w="3114" w:type="dxa"/>
            <w:shd w:val="clear" w:color="auto" w:fill="BFBFBF" w:themeFill="background1" w:themeFillShade="BF"/>
          </w:tcPr>
          <w:p w:rsidR="003B60D6" w:rsidRPr="00391BEE" w:rsidRDefault="003B60D6" w:rsidP="00330442">
            <w:pPr>
              <w:rPr>
                <w:rFonts w:ascii="Aptos" w:hAnsi="Aptos" w:cs="Arial"/>
                <w:b/>
                <w:bCs/>
                <w:sz w:val="20"/>
                <w:szCs w:val="20"/>
              </w:rPr>
            </w:pPr>
            <w:r w:rsidRPr="00391BEE">
              <w:rPr>
                <w:rFonts w:ascii="Aptos" w:hAnsi="Aptos" w:cs="Arial"/>
                <w:b/>
                <w:bCs/>
                <w:sz w:val="20"/>
                <w:szCs w:val="20"/>
              </w:rPr>
              <w:t>Pupil’s full name</w:t>
            </w:r>
          </w:p>
        </w:tc>
        <w:tc>
          <w:tcPr>
            <w:tcW w:w="7648" w:type="dxa"/>
          </w:tcPr>
          <w:p w:rsidR="003B60D6" w:rsidRPr="00391BEE" w:rsidRDefault="003B60D6" w:rsidP="00330442">
            <w:pPr>
              <w:rPr>
                <w:rFonts w:ascii="Aptos" w:hAnsi="Aptos" w:cs="Arial"/>
                <w:sz w:val="20"/>
                <w:szCs w:val="20"/>
                <w:u w:val="single"/>
              </w:rPr>
            </w:pPr>
          </w:p>
        </w:tc>
      </w:tr>
      <w:tr w:rsidR="003B60D6" w:rsidRPr="00391BEE" w:rsidTr="00330442">
        <w:tc>
          <w:tcPr>
            <w:tcW w:w="3114" w:type="dxa"/>
            <w:shd w:val="clear" w:color="auto" w:fill="BFBFBF" w:themeFill="background1" w:themeFillShade="BF"/>
          </w:tcPr>
          <w:p w:rsidR="003B60D6" w:rsidRPr="00391BEE" w:rsidRDefault="003B60D6" w:rsidP="00330442">
            <w:pPr>
              <w:rPr>
                <w:rFonts w:ascii="Aptos" w:hAnsi="Aptos" w:cs="Arial"/>
                <w:b/>
                <w:bCs/>
                <w:sz w:val="20"/>
                <w:szCs w:val="20"/>
              </w:rPr>
            </w:pPr>
            <w:r w:rsidRPr="00391BEE">
              <w:rPr>
                <w:rFonts w:ascii="Aptos" w:hAnsi="Aptos" w:cs="Arial"/>
                <w:b/>
                <w:bCs/>
                <w:sz w:val="20"/>
                <w:szCs w:val="20"/>
              </w:rPr>
              <w:t>Pupil’s Date of Birth</w:t>
            </w:r>
          </w:p>
        </w:tc>
        <w:tc>
          <w:tcPr>
            <w:tcW w:w="7648" w:type="dxa"/>
          </w:tcPr>
          <w:p w:rsidR="003B60D6" w:rsidRPr="00391BEE" w:rsidRDefault="003B60D6" w:rsidP="00330442">
            <w:pPr>
              <w:rPr>
                <w:rFonts w:ascii="Aptos" w:hAnsi="Aptos" w:cs="Arial"/>
                <w:sz w:val="20"/>
                <w:szCs w:val="20"/>
                <w:u w:val="single"/>
              </w:rPr>
            </w:pPr>
          </w:p>
        </w:tc>
      </w:tr>
      <w:tr w:rsidR="003B60D6" w:rsidRPr="00391BEE" w:rsidTr="00330442">
        <w:tc>
          <w:tcPr>
            <w:tcW w:w="3114" w:type="dxa"/>
            <w:shd w:val="clear" w:color="auto" w:fill="BFBFBF" w:themeFill="background1" w:themeFillShade="BF"/>
          </w:tcPr>
          <w:p w:rsidR="003B60D6" w:rsidRPr="00391BEE" w:rsidRDefault="003B60D6" w:rsidP="00330442">
            <w:pPr>
              <w:rPr>
                <w:rFonts w:ascii="Aptos" w:hAnsi="Aptos" w:cs="Arial"/>
                <w:b/>
                <w:bCs/>
                <w:sz w:val="20"/>
                <w:szCs w:val="20"/>
              </w:rPr>
            </w:pPr>
            <w:r w:rsidRPr="00391BEE">
              <w:rPr>
                <w:rFonts w:ascii="Aptos" w:hAnsi="Aptos" w:cs="Arial"/>
                <w:b/>
                <w:bCs/>
                <w:sz w:val="20"/>
                <w:szCs w:val="20"/>
              </w:rPr>
              <w:t>Year Group</w:t>
            </w:r>
          </w:p>
        </w:tc>
        <w:tc>
          <w:tcPr>
            <w:tcW w:w="7648" w:type="dxa"/>
          </w:tcPr>
          <w:p w:rsidR="003B60D6" w:rsidRPr="00391BEE" w:rsidRDefault="003B60D6" w:rsidP="00330442">
            <w:pPr>
              <w:rPr>
                <w:rFonts w:ascii="Aptos" w:hAnsi="Aptos" w:cs="Arial"/>
                <w:sz w:val="20"/>
                <w:szCs w:val="20"/>
                <w:u w:val="single"/>
              </w:rPr>
            </w:pPr>
          </w:p>
        </w:tc>
      </w:tr>
      <w:tr w:rsidR="003B60D6" w:rsidRPr="00391BEE" w:rsidTr="00330442">
        <w:tc>
          <w:tcPr>
            <w:tcW w:w="3114" w:type="dxa"/>
            <w:shd w:val="clear" w:color="auto" w:fill="BFBFBF" w:themeFill="background1" w:themeFillShade="BF"/>
          </w:tcPr>
          <w:p w:rsidR="003B60D6" w:rsidRPr="00391BEE" w:rsidRDefault="003B60D6" w:rsidP="00330442">
            <w:pPr>
              <w:rPr>
                <w:rFonts w:ascii="Aptos" w:hAnsi="Aptos" w:cs="Arial"/>
                <w:b/>
                <w:bCs/>
                <w:sz w:val="20"/>
                <w:szCs w:val="20"/>
              </w:rPr>
            </w:pPr>
            <w:r w:rsidRPr="00391BEE">
              <w:rPr>
                <w:rFonts w:ascii="Aptos" w:hAnsi="Aptos" w:cs="Arial"/>
                <w:b/>
                <w:bCs/>
                <w:sz w:val="20"/>
                <w:szCs w:val="20"/>
              </w:rPr>
              <w:t>Class</w:t>
            </w:r>
          </w:p>
        </w:tc>
        <w:tc>
          <w:tcPr>
            <w:tcW w:w="7648" w:type="dxa"/>
          </w:tcPr>
          <w:p w:rsidR="003B60D6" w:rsidRPr="00391BEE" w:rsidRDefault="003B60D6" w:rsidP="00330442">
            <w:pPr>
              <w:rPr>
                <w:rFonts w:ascii="Aptos" w:hAnsi="Aptos" w:cs="Arial"/>
                <w:sz w:val="20"/>
                <w:szCs w:val="20"/>
                <w:u w:val="single"/>
              </w:rPr>
            </w:pPr>
          </w:p>
        </w:tc>
      </w:tr>
      <w:tr w:rsidR="003B60D6" w:rsidRPr="00391BEE" w:rsidTr="00330442">
        <w:tc>
          <w:tcPr>
            <w:tcW w:w="3114" w:type="dxa"/>
            <w:shd w:val="clear" w:color="auto" w:fill="BFBFBF" w:themeFill="background1" w:themeFillShade="BF"/>
          </w:tcPr>
          <w:p w:rsidR="003B60D6" w:rsidRPr="00391BEE" w:rsidRDefault="003B60D6" w:rsidP="00330442">
            <w:pPr>
              <w:rPr>
                <w:rFonts w:ascii="Aptos" w:hAnsi="Aptos" w:cs="Arial"/>
                <w:b/>
                <w:bCs/>
                <w:sz w:val="20"/>
                <w:szCs w:val="20"/>
              </w:rPr>
            </w:pPr>
            <w:r w:rsidRPr="00391BEE">
              <w:rPr>
                <w:rFonts w:ascii="Aptos" w:hAnsi="Aptos" w:cs="Arial"/>
                <w:b/>
                <w:bCs/>
                <w:sz w:val="20"/>
                <w:szCs w:val="20"/>
              </w:rPr>
              <w:t>Pupil’s full address and postcode</w:t>
            </w:r>
          </w:p>
        </w:tc>
        <w:tc>
          <w:tcPr>
            <w:tcW w:w="7648" w:type="dxa"/>
          </w:tcPr>
          <w:p w:rsidR="003B60D6" w:rsidRPr="00391BEE" w:rsidRDefault="003B60D6" w:rsidP="00330442">
            <w:pPr>
              <w:rPr>
                <w:rFonts w:ascii="Aptos" w:hAnsi="Aptos" w:cs="Arial"/>
                <w:sz w:val="20"/>
                <w:szCs w:val="20"/>
                <w:u w:val="single"/>
              </w:rPr>
            </w:pPr>
          </w:p>
          <w:p w:rsidR="003B60D6" w:rsidRPr="00391BEE" w:rsidRDefault="003B60D6" w:rsidP="00330442">
            <w:pPr>
              <w:rPr>
                <w:rFonts w:ascii="Aptos" w:hAnsi="Aptos" w:cs="Arial"/>
                <w:sz w:val="20"/>
                <w:szCs w:val="20"/>
                <w:u w:val="single"/>
              </w:rPr>
            </w:pPr>
          </w:p>
          <w:p w:rsidR="003B60D6" w:rsidRPr="00391BEE" w:rsidRDefault="003B60D6" w:rsidP="00330442">
            <w:pPr>
              <w:rPr>
                <w:rFonts w:ascii="Aptos" w:hAnsi="Aptos" w:cs="Arial"/>
                <w:sz w:val="20"/>
                <w:szCs w:val="20"/>
                <w:u w:val="single"/>
              </w:rPr>
            </w:pPr>
          </w:p>
        </w:tc>
      </w:tr>
      <w:tr w:rsidR="003B60D6" w:rsidRPr="00391BEE" w:rsidTr="00330442">
        <w:tc>
          <w:tcPr>
            <w:tcW w:w="3114" w:type="dxa"/>
            <w:shd w:val="clear" w:color="auto" w:fill="BFBFBF" w:themeFill="background1" w:themeFillShade="BF"/>
          </w:tcPr>
          <w:p w:rsidR="003B60D6" w:rsidRPr="00391BEE" w:rsidRDefault="003B60D6" w:rsidP="00330442">
            <w:pPr>
              <w:rPr>
                <w:rFonts w:ascii="Aptos" w:hAnsi="Aptos" w:cs="Arial"/>
                <w:b/>
                <w:bCs/>
                <w:sz w:val="20"/>
                <w:szCs w:val="20"/>
              </w:rPr>
            </w:pPr>
            <w:r>
              <w:rPr>
                <w:rFonts w:ascii="Aptos" w:hAnsi="Aptos" w:cs="Arial"/>
                <w:b/>
                <w:bCs/>
                <w:sz w:val="20"/>
                <w:szCs w:val="20"/>
              </w:rPr>
              <w:t>Please indicate if there is a sibling at Manor Leas Junior Academy</w:t>
            </w:r>
          </w:p>
        </w:tc>
        <w:tc>
          <w:tcPr>
            <w:tcW w:w="7648" w:type="dxa"/>
          </w:tcPr>
          <w:p w:rsidR="003B60D6" w:rsidRPr="00391BEE" w:rsidRDefault="003B60D6" w:rsidP="00330442">
            <w:pPr>
              <w:rPr>
                <w:rFonts w:ascii="Aptos" w:hAnsi="Aptos" w:cs="Arial"/>
                <w:sz w:val="20"/>
                <w:szCs w:val="20"/>
                <w:u w:val="single"/>
              </w:rPr>
            </w:pPr>
          </w:p>
        </w:tc>
      </w:tr>
    </w:tbl>
    <w:p w:rsidR="003B60D6" w:rsidRPr="00391BEE" w:rsidRDefault="003B60D6" w:rsidP="003B60D6">
      <w:pPr>
        <w:spacing w:after="0"/>
        <w:rPr>
          <w:rFonts w:ascii="Aptos" w:hAnsi="Aptos" w:cs="Arial"/>
          <w:sz w:val="20"/>
          <w:szCs w:val="20"/>
          <w:u w:val="single"/>
        </w:rPr>
      </w:pPr>
    </w:p>
    <w:tbl>
      <w:tblPr>
        <w:tblStyle w:val="TableGrid"/>
        <w:tblW w:w="0" w:type="auto"/>
        <w:tblLook w:val="04A0" w:firstRow="1" w:lastRow="0" w:firstColumn="1" w:lastColumn="0" w:noHBand="0" w:noVBand="1"/>
      </w:tblPr>
      <w:tblGrid>
        <w:gridCol w:w="3044"/>
        <w:gridCol w:w="7412"/>
      </w:tblGrid>
      <w:tr w:rsidR="003B60D6" w:rsidRPr="00391BEE" w:rsidTr="00330442">
        <w:tc>
          <w:tcPr>
            <w:tcW w:w="3114" w:type="dxa"/>
            <w:shd w:val="clear" w:color="auto" w:fill="BFBFBF" w:themeFill="background1" w:themeFillShade="BF"/>
          </w:tcPr>
          <w:p w:rsidR="003B60D6" w:rsidRPr="00391BEE" w:rsidRDefault="003B60D6" w:rsidP="00330442">
            <w:pPr>
              <w:rPr>
                <w:rFonts w:ascii="Aptos" w:hAnsi="Aptos" w:cs="Arial"/>
                <w:b/>
                <w:bCs/>
                <w:sz w:val="20"/>
                <w:szCs w:val="20"/>
              </w:rPr>
            </w:pPr>
            <w:r w:rsidRPr="00391BEE">
              <w:rPr>
                <w:rFonts w:ascii="Aptos" w:hAnsi="Aptos" w:cs="Arial"/>
                <w:b/>
                <w:bCs/>
                <w:sz w:val="20"/>
                <w:szCs w:val="20"/>
              </w:rPr>
              <w:t>First date of absence</w:t>
            </w:r>
          </w:p>
        </w:tc>
        <w:tc>
          <w:tcPr>
            <w:tcW w:w="7648" w:type="dxa"/>
          </w:tcPr>
          <w:p w:rsidR="003B60D6" w:rsidRPr="00391BEE" w:rsidRDefault="003B60D6" w:rsidP="00330442">
            <w:pPr>
              <w:rPr>
                <w:rFonts w:ascii="Aptos" w:hAnsi="Aptos" w:cs="Arial"/>
                <w:sz w:val="20"/>
                <w:szCs w:val="20"/>
                <w:u w:val="single"/>
              </w:rPr>
            </w:pPr>
          </w:p>
        </w:tc>
      </w:tr>
      <w:tr w:rsidR="003B60D6" w:rsidRPr="00391BEE" w:rsidTr="00330442">
        <w:tc>
          <w:tcPr>
            <w:tcW w:w="3114" w:type="dxa"/>
            <w:shd w:val="clear" w:color="auto" w:fill="BFBFBF" w:themeFill="background1" w:themeFillShade="BF"/>
          </w:tcPr>
          <w:p w:rsidR="003B60D6" w:rsidRPr="00391BEE" w:rsidRDefault="003B60D6" w:rsidP="00330442">
            <w:pPr>
              <w:rPr>
                <w:rFonts w:ascii="Aptos" w:hAnsi="Aptos" w:cs="Arial"/>
                <w:b/>
                <w:bCs/>
                <w:sz w:val="20"/>
                <w:szCs w:val="20"/>
              </w:rPr>
            </w:pPr>
            <w:r w:rsidRPr="00391BEE">
              <w:rPr>
                <w:rFonts w:ascii="Aptos" w:hAnsi="Aptos" w:cs="Arial"/>
                <w:b/>
                <w:bCs/>
                <w:sz w:val="20"/>
                <w:szCs w:val="20"/>
              </w:rPr>
              <w:t>Last date of absence</w:t>
            </w:r>
          </w:p>
        </w:tc>
        <w:tc>
          <w:tcPr>
            <w:tcW w:w="7648" w:type="dxa"/>
          </w:tcPr>
          <w:p w:rsidR="003B60D6" w:rsidRPr="00391BEE" w:rsidRDefault="003B60D6" w:rsidP="00330442">
            <w:pPr>
              <w:rPr>
                <w:rFonts w:ascii="Aptos" w:hAnsi="Aptos" w:cs="Arial"/>
                <w:sz w:val="20"/>
                <w:szCs w:val="20"/>
                <w:u w:val="single"/>
              </w:rPr>
            </w:pPr>
          </w:p>
        </w:tc>
      </w:tr>
      <w:tr w:rsidR="003B60D6" w:rsidRPr="00391BEE" w:rsidTr="00330442">
        <w:tc>
          <w:tcPr>
            <w:tcW w:w="3114" w:type="dxa"/>
            <w:shd w:val="clear" w:color="auto" w:fill="BFBFBF" w:themeFill="background1" w:themeFillShade="BF"/>
          </w:tcPr>
          <w:p w:rsidR="003B60D6" w:rsidRPr="00391BEE" w:rsidRDefault="003B60D6" w:rsidP="00330442">
            <w:pPr>
              <w:rPr>
                <w:rFonts w:ascii="Aptos" w:hAnsi="Aptos" w:cs="Arial"/>
                <w:b/>
                <w:bCs/>
                <w:sz w:val="20"/>
                <w:szCs w:val="20"/>
              </w:rPr>
            </w:pPr>
            <w:r w:rsidRPr="00391BEE">
              <w:rPr>
                <w:rFonts w:ascii="Aptos" w:hAnsi="Aptos" w:cs="Arial"/>
                <w:b/>
                <w:bCs/>
                <w:sz w:val="20"/>
                <w:szCs w:val="20"/>
              </w:rPr>
              <w:t>Date of return to school</w:t>
            </w:r>
          </w:p>
        </w:tc>
        <w:tc>
          <w:tcPr>
            <w:tcW w:w="7648" w:type="dxa"/>
          </w:tcPr>
          <w:p w:rsidR="003B60D6" w:rsidRPr="00391BEE" w:rsidRDefault="003B60D6" w:rsidP="00330442">
            <w:pPr>
              <w:rPr>
                <w:rFonts w:ascii="Aptos" w:hAnsi="Aptos" w:cs="Arial"/>
                <w:sz w:val="20"/>
                <w:szCs w:val="20"/>
                <w:u w:val="single"/>
              </w:rPr>
            </w:pPr>
          </w:p>
        </w:tc>
      </w:tr>
      <w:tr w:rsidR="003B60D6" w:rsidRPr="00391BEE" w:rsidTr="00330442">
        <w:tc>
          <w:tcPr>
            <w:tcW w:w="3114" w:type="dxa"/>
            <w:shd w:val="clear" w:color="auto" w:fill="BFBFBF" w:themeFill="background1" w:themeFillShade="BF"/>
          </w:tcPr>
          <w:p w:rsidR="003B60D6" w:rsidRPr="00391BEE" w:rsidRDefault="003B60D6" w:rsidP="00330442">
            <w:pPr>
              <w:rPr>
                <w:rFonts w:ascii="Aptos" w:hAnsi="Aptos" w:cs="Arial"/>
                <w:b/>
                <w:bCs/>
                <w:sz w:val="20"/>
                <w:szCs w:val="20"/>
              </w:rPr>
            </w:pPr>
            <w:r w:rsidRPr="00391BEE">
              <w:rPr>
                <w:rFonts w:ascii="Aptos" w:hAnsi="Aptos" w:cs="Arial"/>
                <w:b/>
                <w:bCs/>
                <w:sz w:val="20"/>
                <w:szCs w:val="20"/>
              </w:rPr>
              <w:t>Number of school days absent</w:t>
            </w:r>
          </w:p>
        </w:tc>
        <w:tc>
          <w:tcPr>
            <w:tcW w:w="7648" w:type="dxa"/>
          </w:tcPr>
          <w:p w:rsidR="003B60D6" w:rsidRPr="00391BEE" w:rsidRDefault="003B60D6" w:rsidP="00330442">
            <w:pPr>
              <w:rPr>
                <w:rFonts w:ascii="Aptos" w:hAnsi="Aptos" w:cs="Arial"/>
                <w:sz w:val="20"/>
                <w:szCs w:val="20"/>
                <w:u w:val="single"/>
              </w:rPr>
            </w:pPr>
          </w:p>
        </w:tc>
      </w:tr>
    </w:tbl>
    <w:p w:rsidR="003B60D6" w:rsidRPr="00391BEE" w:rsidRDefault="003B60D6" w:rsidP="003B60D6">
      <w:pPr>
        <w:spacing w:after="0"/>
        <w:rPr>
          <w:rFonts w:ascii="Aptos" w:hAnsi="Aptos" w:cs="Arial"/>
          <w:sz w:val="20"/>
          <w:szCs w:val="20"/>
          <w:u w:val="single"/>
        </w:rPr>
      </w:pPr>
    </w:p>
    <w:tbl>
      <w:tblPr>
        <w:tblStyle w:val="GridTable1Light"/>
        <w:tblW w:w="0" w:type="auto"/>
        <w:tblLook w:val="04A0" w:firstRow="1" w:lastRow="0" w:firstColumn="1" w:lastColumn="0" w:noHBand="0" w:noVBand="1"/>
      </w:tblPr>
      <w:tblGrid>
        <w:gridCol w:w="10456"/>
      </w:tblGrid>
      <w:tr w:rsidR="003B60D6" w:rsidRPr="00391BEE" w:rsidTr="0033044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2" w:type="dxa"/>
          </w:tcPr>
          <w:p w:rsidR="003B60D6" w:rsidRDefault="003B60D6" w:rsidP="00330442">
            <w:pPr>
              <w:rPr>
                <w:rFonts w:ascii="Aptos" w:hAnsi="Aptos" w:cs="Arial"/>
                <w:b w:val="0"/>
                <w:bCs w:val="0"/>
                <w:sz w:val="20"/>
                <w:szCs w:val="20"/>
              </w:rPr>
            </w:pPr>
            <w:r w:rsidRPr="00391BEE">
              <w:rPr>
                <w:rFonts w:ascii="Aptos" w:hAnsi="Aptos" w:cs="Arial"/>
                <w:sz w:val="20"/>
                <w:szCs w:val="20"/>
                <w:u w:val="single"/>
              </w:rPr>
              <w:t>Please be aware</w:t>
            </w:r>
            <w:r w:rsidRPr="00391BEE">
              <w:rPr>
                <w:rFonts w:ascii="Aptos" w:hAnsi="Aptos" w:cs="Arial"/>
                <w:sz w:val="20"/>
                <w:szCs w:val="20"/>
              </w:rPr>
              <w:t xml:space="preserve">, as per our school’s attendance policy and Lincolnshire County Council’s published Code of Conduct relating to school attendance, that the law requires parents to seek permission from the head teacher to take their child out of school during term time.  The law states </w:t>
            </w:r>
            <w:r w:rsidRPr="00391BEE">
              <w:rPr>
                <w:rFonts w:ascii="Aptos" w:hAnsi="Aptos" w:cs="Arial"/>
                <w:sz w:val="20"/>
                <w:szCs w:val="20"/>
                <w:u w:val="single"/>
              </w:rPr>
              <w:t>permission can only be granted if</w:t>
            </w:r>
            <w:r w:rsidRPr="00391BEE">
              <w:rPr>
                <w:rFonts w:ascii="Aptos" w:hAnsi="Aptos" w:cs="Arial"/>
                <w:sz w:val="20"/>
                <w:szCs w:val="20"/>
              </w:rPr>
              <w:t>:</w:t>
            </w:r>
          </w:p>
          <w:p w:rsidR="003B60D6" w:rsidRPr="003B60D6" w:rsidRDefault="003B60D6" w:rsidP="00330442">
            <w:pPr>
              <w:rPr>
                <w:rFonts w:ascii="Aptos" w:hAnsi="Aptos" w:cs="Arial"/>
                <w:b w:val="0"/>
                <w:bCs w:val="0"/>
                <w:sz w:val="20"/>
                <w:szCs w:val="20"/>
              </w:rPr>
            </w:pPr>
          </w:p>
          <w:p w:rsidR="003B60D6" w:rsidRPr="00391BEE" w:rsidRDefault="003B60D6" w:rsidP="003B60D6">
            <w:pPr>
              <w:pStyle w:val="ListParagraph"/>
              <w:numPr>
                <w:ilvl w:val="0"/>
                <w:numId w:val="6"/>
              </w:numPr>
              <w:spacing w:after="0" w:line="240" w:lineRule="auto"/>
              <w:contextualSpacing/>
              <w:rPr>
                <w:rFonts w:ascii="Aptos" w:hAnsi="Aptos" w:cs="Arial"/>
                <w:sz w:val="20"/>
                <w:szCs w:val="20"/>
              </w:rPr>
            </w:pPr>
            <w:r w:rsidRPr="00391BEE">
              <w:rPr>
                <w:rFonts w:ascii="Aptos" w:hAnsi="Aptos" w:cs="Arial"/>
                <w:sz w:val="20"/>
                <w:szCs w:val="20"/>
              </w:rPr>
              <w:t xml:space="preserve">An application has been made in advance by the parent the child normally lives with; </w:t>
            </w:r>
            <w:r w:rsidRPr="00391BEE">
              <w:rPr>
                <w:rFonts w:ascii="Aptos" w:hAnsi="Aptos" w:cs="Arial"/>
                <w:b w:val="0"/>
                <w:bCs w:val="0"/>
                <w:sz w:val="20"/>
                <w:szCs w:val="20"/>
                <w:u w:val="single"/>
              </w:rPr>
              <w:t xml:space="preserve">and </w:t>
            </w:r>
          </w:p>
          <w:p w:rsidR="003B60D6" w:rsidRPr="003B60D6" w:rsidRDefault="003B60D6" w:rsidP="003B60D6">
            <w:pPr>
              <w:pStyle w:val="ListParagraph"/>
              <w:numPr>
                <w:ilvl w:val="0"/>
                <w:numId w:val="6"/>
              </w:numPr>
              <w:spacing w:after="0" w:line="240" w:lineRule="auto"/>
              <w:contextualSpacing/>
              <w:rPr>
                <w:rFonts w:ascii="Aptos" w:hAnsi="Aptos" w:cs="Arial"/>
                <w:sz w:val="20"/>
                <w:szCs w:val="20"/>
              </w:rPr>
            </w:pPr>
            <w:r w:rsidRPr="00391BEE">
              <w:rPr>
                <w:rFonts w:ascii="Aptos" w:hAnsi="Aptos" w:cs="Arial"/>
                <w:sz w:val="20"/>
                <w:szCs w:val="20"/>
              </w:rPr>
              <w:t>There are exceptional circumstances.</w:t>
            </w:r>
          </w:p>
          <w:p w:rsidR="003B60D6" w:rsidRPr="003B60D6" w:rsidRDefault="003B60D6" w:rsidP="003B60D6">
            <w:pPr>
              <w:ind w:left="360"/>
              <w:contextualSpacing/>
              <w:rPr>
                <w:rFonts w:ascii="Aptos" w:hAnsi="Aptos" w:cs="Arial"/>
                <w:sz w:val="20"/>
                <w:szCs w:val="20"/>
              </w:rPr>
            </w:pPr>
          </w:p>
          <w:p w:rsidR="003B60D6" w:rsidRDefault="003B60D6" w:rsidP="00330442">
            <w:pPr>
              <w:rPr>
                <w:rFonts w:ascii="Aptos" w:hAnsi="Aptos" w:cs="Arial"/>
                <w:b w:val="0"/>
                <w:bCs w:val="0"/>
                <w:color w:val="0B0C0C"/>
                <w:sz w:val="20"/>
                <w:szCs w:val="20"/>
                <w:lang w:eastAsia="en-GB"/>
              </w:rPr>
            </w:pPr>
            <w:r w:rsidRPr="00391BEE">
              <w:rPr>
                <w:rFonts w:ascii="Aptos" w:hAnsi="Aptos" w:cs="Arial"/>
                <w:color w:val="0B0C0C"/>
                <w:sz w:val="20"/>
                <w:szCs w:val="20"/>
                <w:lang w:eastAsia="en-GB"/>
              </w:rPr>
              <w:t>Please also note that, if on the rare occasion circumstances are deemed exceptional by the head teacher, the duration your child is permitted to be away from school may only be determined by the head teacher.</w:t>
            </w:r>
          </w:p>
          <w:p w:rsidR="003B60D6" w:rsidRPr="003B60D6" w:rsidRDefault="003B60D6" w:rsidP="00330442">
            <w:pPr>
              <w:rPr>
                <w:rFonts w:ascii="Aptos" w:hAnsi="Aptos" w:cs="Arial"/>
                <w:bCs w:val="0"/>
                <w:color w:val="0B0C0C"/>
                <w:sz w:val="20"/>
                <w:szCs w:val="20"/>
                <w:lang w:eastAsia="en-GB"/>
              </w:rPr>
            </w:pPr>
            <w:r w:rsidRPr="003B60D6">
              <w:rPr>
                <w:rFonts w:ascii="Aptos" w:hAnsi="Aptos" w:cs="Arial"/>
                <w:bCs w:val="0"/>
                <w:color w:val="0B0C0C"/>
                <w:sz w:val="20"/>
                <w:szCs w:val="20"/>
                <w:lang w:eastAsia="en-GB"/>
              </w:rPr>
              <w:t xml:space="preserve">The </w:t>
            </w:r>
            <w:r>
              <w:rPr>
                <w:rFonts w:ascii="Aptos" w:hAnsi="Aptos" w:cs="Arial"/>
                <w:bCs w:val="0"/>
                <w:color w:val="0B0C0C"/>
                <w:sz w:val="20"/>
                <w:szCs w:val="20"/>
                <w:lang w:eastAsia="en-GB"/>
              </w:rPr>
              <w:t>H</w:t>
            </w:r>
            <w:r w:rsidRPr="003B60D6">
              <w:rPr>
                <w:rFonts w:ascii="Aptos" w:hAnsi="Aptos" w:cs="Arial"/>
                <w:bCs w:val="0"/>
                <w:color w:val="0B0C0C"/>
                <w:sz w:val="20"/>
                <w:szCs w:val="20"/>
                <w:lang w:eastAsia="en-GB"/>
              </w:rPr>
              <w:t>ea</w:t>
            </w:r>
            <w:r>
              <w:rPr>
                <w:rFonts w:ascii="Aptos" w:hAnsi="Aptos" w:cs="Arial"/>
                <w:bCs w:val="0"/>
                <w:color w:val="0B0C0C"/>
                <w:sz w:val="20"/>
                <w:szCs w:val="20"/>
                <w:lang w:eastAsia="en-GB"/>
              </w:rPr>
              <w:t>d</w:t>
            </w:r>
            <w:r w:rsidRPr="003B60D6">
              <w:rPr>
                <w:rFonts w:ascii="Aptos" w:hAnsi="Aptos" w:cs="Arial"/>
                <w:bCs w:val="0"/>
                <w:color w:val="0B0C0C"/>
                <w:sz w:val="20"/>
                <w:szCs w:val="20"/>
                <w:lang w:eastAsia="en-GB"/>
              </w:rPr>
              <w:t xml:space="preserve">teacher will consult our Attendance Policy when considering the application. </w:t>
            </w:r>
          </w:p>
        </w:tc>
      </w:tr>
    </w:tbl>
    <w:p w:rsidR="003B60D6" w:rsidRPr="00391BEE" w:rsidRDefault="003B60D6" w:rsidP="003B60D6">
      <w:pPr>
        <w:spacing w:after="0"/>
        <w:rPr>
          <w:rFonts w:ascii="Aptos" w:hAnsi="Aptos" w:cs="Arial"/>
          <w:sz w:val="20"/>
          <w:szCs w:val="20"/>
          <w:u w:val="single"/>
        </w:rPr>
      </w:pPr>
    </w:p>
    <w:tbl>
      <w:tblPr>
        <w:tblStyle w:val="TableGrid"/>
        <w:tblW w:w="0" w:type="auto"/>
        <w:tblLook w:val="04A0" w:firstRow="1" w:lastRow="0" w:firstColumn="1" w:lastColumn="0" w:noHBand="0" w:noVBand="1"/>
      </w:tblPr>
      <w:tblGrid>
        <w:gridCol w:w="10456"/>
      </w:tblGrid>
      <w:tr w:rsidR="003B60D6" w:rsidRPr="00391BEE" w:rsidTr="00330442">
        <w:tc>
          <w:tcPr>
            <w:tcW w:w="10762" w:type="dxa"/>
            <w:shd w:val="clear" w:color="auto" w:fill="BFBFBF" w:themeFill="background1" w:themeFillShade="BF"/>
          </w:tcPr>
          <w:p w:rsidR="003B60D6" w:rsidRPr="00391BEE" w:rsidRDefault="003B60D6" w:rsidP="00330442">
            <w:pPr>
              <w:jc w:val="both"/>
              <w:rPr>
                <w:rFonts w:ascii="Aptos" w:hAnsi="Aptos" w:cs="Arial"/>
                <w:sz w:val="20"/>
                <w:szCs w:val="20"/>
              </w:rPr>
            </w:pPr>
            <w:r w:rsidRPr="00391BEE">
              <w:rPr>
                <w:rFonts w:ascii="Aptos" w:hAnsi="Aptos" w:cs="Arial"/>
                <w:b/>
                <w:bCs/>
                <w:sz w:val="20"/>
                <w:szCs w:val="20"/>
              </w:rPr>
              <w:t>Reason for request</w:t>
            </w:r>
            <w:r w:rsidRPr="00391BEE">
              <w:rPr>
                <w:rFonts w:ascii="Aptos" w:hAnsi="Aptos" w:cs="Arial"/>
                <w:sz w:val="20"/>
                <w:szCs w:val="20"/>
              </w:rPr>
              <w:t xml:space="preserve"> </w:t>
            </w:r>
            <w:r w:rsidRPr="00391BEE">
              <w:rPr>
                <w:rFonts w:ascii="Aptos" w:hAnsi="Aptos" w:cs="Arial"/>
                <w:b/>
                <w:bCs/>
                <w:sz w:val="20"/>
                <w:szCs w:val="20"/>
              </w:rPr>
              <w:t>including why you believe your circumstances to be exceptional</w:t>
            </w:r>
          </w:p>
          <w:p w:rsidR="003B60D6" w:rsidRPr="00391BEE" w:rsidRDefault="003B60D6" w:rsidP="00330442">
            <w:pPr>
              <w:jc w:val="both"/>
              <w:rPr>
                <w:rFonts w:ascii="Aptos" w:hAnsi="Aptos" w:cs="Arial"/>
                <w:sz w:val="20"/>
                <w:szCs w:val="20"/>
                <w:u w:val="single"/>
              </w:rPr>
            </w:pPr>
            <w:r w:rsidRPr="00391BEE">
              <w:rPr>
                <w:rFonts w:ascii="Aptos" w:hAnsi="Aptos" w:cs="Arial"/>
                <w:sz w:val="20"/>
                <w:szCs w:val="20"/>
              </w:rPr>
              <w:t>(Further details</w:t>
            </w:r>
            <w:r>
              <w:rPr>
                <w:rFonts w:ascii="Aptos" w:hAnsi="Aptos" w:cs="Arial"/>
                <w:sz w:val="20"/>
                <w:szCs w:val="20"/>
              </w:rPr>
              <w:t xml:space="preserve"> &amp; evidence</w:t>
            </w:r>
            <w:r w:rsidRPr="00391BEE">
              <w:rPr>
                <w:rFonts w:ascii="Aptos" w:hAnsi="Aptos" w:cs="Arial"/>
                <w:sz w:val="20"/>
                <w:szCs w:val="20"/>
              </w:rPr>
              <w:t xml:space="preserve"> may be attached to this form) </w:t>
            </w:r>
          </w:p>
        </w:tc>
      </w:tr>
      <w:tr w:rsidR="003B60D6" w:rsidRPr="00391BEE" w:rsidTr="00330442">
        <w:tc>
          <w:tcPr>
            <w:tcW w:w="10762" w:type="dxa"/>
          </w:tcPr>
          <w:p w:rsidR="003B60D6" w:rsidRPr="00391BEE" w:rsidRDefault="003B60D6" w:rsidP="00330442">
            <w:pPr>
              <w:jc w:val="both"/>
              <w:rPr>
                <w:rFonts w:ascii="Aptos" w:hAnsi="Aptos" w:cs="Arial"/>
                <w:b/>
                <w:bCs/>
                <w:sz w:val="20"/>
                <w:szCs w:val="20"/>
              </w:rPr>
            </w:pPr>
          </w:p>
          <w:p w:rsidR="003B60D6" w:rsidRPr="00391BEE" w:rsidRDefault="003B60D6" w:rsidP="00330442">
            <w:pPr>
              <w:jc w:val="both"/>
              <w:rPr>
                <w:rFonts w:ascii="Aptos" w:hAnsi="Aptos" w:cs="Arial"/>
                <w:b/>
                <w:bCs/>
                <w:sz w:val="20"/>
                <w:szCs w:val="20"/>
              </w:rPr>
            </w:pPr>
          </w:p>
          <w:p w:rsidR="003B60D6" w:rsidRPr="00391BEE" w:rsidRDefault="003B60D6" w:rsidP="00330442">
            <w:pPr>
              <w:jc w:val="both"/>
              <w:rPr>
                <w:rFonts w:ascii="Aptos" w:hAnsi="Aptos" w:cs="Arial"/>
                <w:b/>
                <w:bCs/>
                <w:sz w:val="20"/>
                <w:szCs w:val="20"/>
              </w:rPr>
            </w:pPr>
          </w:p>
          <w:p w:rsidR="003B60D6" w:rsidRDefault="003B60D6" w:rsidP="00330442">
            <w:pPr>
              <w:jc w:val="both"/>
              <w:rPr>
                <w:rFonts w:ascii="Aptos" w:hAnsi="Aptos" w:cs="Arial"/>
                <w:b/>
                <w:bCs/>
                <w:sz w:val="20"/>
                <w:szCs w:val="20"/>
              </w:rPr>
            </w:pPr>
          </w:p>
          <w:p w:rsidR="003B60D6" w:rsidRPr="00391BEE" w:rsidRDefault="003B60D6" w:rsidP="00330442">
            <w:pPr>
              <w:jc w:val="both"/>
              <w:rPr>
                <w:rFonts w:ascii="Aptos" w:hAnsi="Aptos" w:cs="Arial"/>
                <w:b/>
                <w:bCs/>
                <w:sz w:val="20"/>
                <w:szCs w:val="20"/>
              </w:rPr>
            </w:pPr>
          </w:p>
          <w:p w:rsidR="003B60D6" w:rsidRPr="00391BEE" w:rsidRDefault="003B60D6" w:rsidP="00330442">
            <w:pPr>
              <w:jc w:val="both"/>
              <w:rPr>
                <w:rFonts w:ascii="Aptos" w:hAnsi="Aptos" w:cs="Arial"/>
                <w:b/>
                <w:bCs/>
                <w:sz w:val="20"/>
                <w:szCs w:val="20"/>
              </w:rPr>
            </w:pPr>
          </w:p>
          <w:p w:rsidR="003B60D6" w:rsidRPr="00391BEE" w:rsidRDefault="003B60D6" w:rsidP="00330442">
            <w:pPr>
              <w:jc w:val="both"/>
              <w:rPr>
                <w:rFonts w:ascii="Aptos" w:hAnsi="Aptos" w:cs="Arial"/>
                <w:b/>
                <w:bCs/>
                <w:sz w:val="20"/>
                <w:szCs w:val="20"/>
              </w:rPr>
            </w:pPr>
          </w:p>
          <w:p w:rsidR="003B60D6" w:rsidRPr="00391BEE" w:rsidRDefault="003B60D6" w:rsidP="00330442">
            <w:pPr>
              <w:jc w:val="both"/>
              <w:rPr>
                <w:rFonts w:ascii="Aptos" w:hAnsi="Aptos" w:cs="Arial"/>
                <w:b/>
                <w:bCs/>
                <w:sz w:val="20"/>
                <w:szCs w:val="20"/>
              </w:rPr>
            </w:pPr>
          </w:p>
        </w:tc>
      </w:tr>
    </w:tbl>
    <w:p w:rsidR="003B60D6" w:rsidRDefault="003B60D6" w:rsidP="003B60D6">
      <w:pPr>
        <w:spacing w:after="0"/>
        <w:rPr>
          <w:rFonts w:ascii="Aptos" w:hAnsi="Aptos"/>
        </w:rPr>
      </w:pPr>
    </w:p>
    <w:p w:rsidR="003B60D6" w:rsidRDefault="003B60D6" w:rsidP="003B60D6">
      <w:pPr>
        <w:spacing w:after="0"/>
        <w:rPr>
          <w:rFonts w:ascii="Aptos" w:hAnsi="Aptos"/>
        </w:rPr>
      </w:pPr>
    </w:p>
    <w:p w:rsidR="003B60D6" w:rsidRDefault="003B60D6" w:rsidP="003B60D6">
      <w:pPr>
        <w:spacing w:after="0"/>
        <w:rPr>
          <w:rFonts w:ascii="Aptos" w:hAnsi="Aptos"/>
        </w:rPr>
      </w:pPr>
    </w:p>
    <w:p w:rsidR="003B60D6" w:rsidRDefault="003B60D6" w:rsidP="003B60D6">
      <w:pPr>
        <w:spacing w:after="0"/>
        <w:rPr>
          <w:rFonts w:ascii="Aptos" w:hAnsi="Aptos"/>
        </w:rPr>
      </w:pPr>
    </w:p>
    <w:p w:rsidR="003B60D6" w:rsidRDefault="003B60D6" w:rsidP="003B60D6">
      <w:pPr>
        <w:spacing w:after="0"/>
        <w:rPr>
          <w:rFonts w:ascii="Aptos" w:hAnsi="Aptos"/>
        </w:rPr>
      </w:pPr>
    </w:p>
    <w:p w:rsidR="003B60D6" w:rsidRDefault="003B60D6" w:rsidP="003B60D6">
      <w:pPr>
        <w:spacing w:after="0"/>
        <w:rPr>
          <w:rFonts w:ascii="Aptos" w:hAnsi="Aptos"/>
        </w:rPr>
      </w:pPr>
    </w:p>
    <w:p w:rsidR="003B60D6" w:rsidRDefault="003B60D6" w:rsidP="003B60D6">
      <w:pPr>
        <w:spacing w:after="0"/>
        <w:rPr>
          <w:rFonts w:ascii="Aptos" w:hAnsi="Aptos"/>
        </w:rPr>
      </w:pPr>
    </w:p>
    <w:p w:rsidR="003B60D6" w:rsidRDefault="003B60D6" w:rsidP="003B60D6">
      <w:pPr>
        <w:spacing w:after="0"/>
        <w:rPr>
          <w:rFonts w:ascii="Aptos" w:hAnsi="Aptos"/>
        </w:rPr>
      </w:pPr>
    </w:p>
    <w:p w:rsidR="003B60D6" w:rsidRDefault="003B60D6" w:rsidP="003B60D6">
      <w:pPr>
        <w:spacing w:after="0"/>
        <w:rPr>
          <w:rFonts w:ascii="Aptos" w:hAnsi="Aptos"/>
        </w:rPr>
      </w:pPr>
    </w:p>
    <w:p w:rsidR="003B60D6" w:rsidRPr="00391BEE" w:rsidRDefault="003B60D6" w:rsidP="003B60D6">
      <w:pPr>
        <w:spacing w:after="0"/>
        <w:rPr>
          <w:rFonts w:ascii="Aptos" w:hAnsi="Aptos"/>
        </w:rPr>
      </w:pPr>
    </w:p>
    <w:tbl>
      <w:tblPr>
        <w:tblStyle w:val="TableGrid"/>
        <w:tblW w:w="0" w:type="auto"/>
        <w:tblLook w:val="04A0" w:firstRow="1" w:lastRow="0" w:firstColumn="1" w:lastColumn="0" w:noHBand="0" w:noVBand="1"/>
      </w:tblPr>
      <w:tblGrid>
        <w:gridCol w:w="5245"/>
        <w:gridCol w:w="5211"/>
      </w:tblGrid>
      <w:tr w:rsidR="003B60D6" w:rsidRPr="00391BEE" w:rsidTr="003B60D6">
        <w:tc>
          <w:tcPr>
            <w:tcW w:w="5245" w:type="dxa"/>
            <w:shd w:val="clear" w:color="auto" w:fill="BFBFBF" w:themeFill="background1" w:themeFillShade="BF"/>
          </w:tcPr>
          <w:p w:rsidR="003B60D6" w:rsidRPr="00391BEE" w:rsidRDefault="003B60D6" w:rsidP="00330442">
            <w:pPr>
              <w:rPr>
                <w:rFonts w:ascii="Aptos" w:hAnsi="Aptos"/>
              </w:rPr>
            </w:pPr>
            <w:r w:rsidRPr="00391BEE">
              <w:rPr>
                <w:rFonts w:ascii="Aptos" w:hAnsi="Aptos" w:cs="Arial"/>
                <w:b/>
                <w:bCs/>
                <w:sz w:val="20"/>
                <w:szCs w:val="20"/>
              </w:rPr>
              <w:t>Full name of person making request</w:t>
            </w:r>
            <w:r w:rsidRPr="00391BEE">
              <w:rPr>
                <w:rFonts w:ascii="Aptos" w:hAnsi="Aptos" w:cs="Arial"/>
                <w:sz w:val="20"/>
                <w:szCs w:val="20"/>
              </w:rPr>
              <w:t xml:space="preserve"> (note requests must be made by a parent who the pupil normally lives with)</w:t>
            </w:r>
          </w:p>
        </w:tc>
        <w:tc>
          <w:tcPr>
            <w:tcW w:w="5211" w:type="dxa"/>
          </w:tcPr>
          <w:p w:rsidR="003B60D6" w:rsidRPr="00391BEE" w:rsidRDefault="003B60D6" w:rsidP="00330442">
            <w:pPr>
              <w:rPr>
                <w:rFonts w:ascii="Aptos" w:hAnsi="Aptos"/>
              </w:rPr>
            </w:pPr>
          </w:p>
        </w:tc>
      </w:tr>
      <w:tr w:rsidR="003B60D6" w:rsidRPr="00391BEE" w:rsidTr="003B60D6">
        <w:tc>
          <w:tcPr>
            <w:tcW w:w="5245" w:type="dxa"/>
            <w:shd w:val="clear" w:color="auto" w:fill="BFBFBF" w:themeFill="background1" w:themeFillShade="BF"/>
          </w:tcPr>
          <w:p w:rsidR="003B60D6" w:rsidRPr="00391BEE" w:rsidRDefault="003B60D6" w:rsidP="00330442">
            <w:pPr>
              <w:rPr>
                <w:rFonts w:ascii="Aptos" w:hAnsi="Aptos"/>
              </w:rPr>
            </w:pPr>
            <w:r w:rsidRPr="00391BEE">
              <w:rPr>
                <w:rFonts w:ascii="Aptos" w:hAnsi="Aptos" w:cs="Arial"/>
                <w:b/>
                <w:bCs/>
                <w:sz w:val="20"/>
                <w:szCs w:val="20"/>
              </w:rPr>
              <w:t>Relationship to child</w:t>
            </w:r>
          </w:p>
        </w:tc>
        <w:tc>
          <w:tcPr>
            <w:tcW w:w="5211" w:type="dxa"/>
          </w:tcPr>
          <w:p w:rsidR="003B60D6" w:rsidRPr="00391BEE" w:rsidRDefault="003B60D6" w:rsidP="00330442">
            <w:pPr>
              <w:rPr>
                <w:rFonts w:ascii="Aptos" w:hAnsi="Aptos"/>
              </w:rPr>
            </w:pPr>
          </w:p>
        </w:tc>
      </w:tr>
      <w:tr w:rsidR="003B60D6" w:rsidRPr="00391BEE" w:rsidTr="003B60D6">
        <w:tc>
          <w:tcPr>
            <w:tcW w:w="5245" w:type="dxa"/>
            <w:shd w:val="clear" w:color="auto" w:fill="BFBFBF" w:themeFill="background1" w:themeFillShade="BF"/>
          </w:tcPr>
          <w:p w:rsidR="003B60D6" w:rsidRPr="00391BEE" w:rsidRDefault="003B60D6" w:rsidP="00330442">
            <w:pPr>
              <w:rPr>
                <w:rFonts w:ascii="Aptos" w:hAnsi="Aptos"/>
              </w:rPr>
            </w:pPr>
            <w:r w:rsidRPr="00391BEE">
              <w:rPr>
                <w:rFonts w:ascii="Aptos" w:hAnsi="Aptos" w:cs="Arial"/>
                <w:b/>
                <w:bCs/>
                <w:sz w:val="20"/>
                <w:szCs w:val="20"/>
              </w:rPr>
              <w:t xml:space="preserve">Full address and postcode </w:t>
            </w:r>
            <w:r w:rsidRPr="00391BEE">
              <w:rPr>
                <w:rFonts w:ascii="Aptos" w:hAnsi="Aptos" w:cs="Arial"/>
                <w:sz w:val="20"/>
                <w:szCs w:val="20"/>
              </w:rPr>
              <w:t>(if different from child’s above)</w:t>
            </w:r>
          </w:p>
        </w:tc>
        <w:tc>
          <w:tcPr>
            <w:tcW w:w="5211" w:type="dxa"/>
          </w:tcPr>
          <w:p w:rsidR="003B60D6" w:rsidRDefault="003B60D6" w:rsidP="00330442">
            <w:pPr>
              <w:rPr>
                <w:rFonts w:ascii="Aptos" w:hAnsi="Aptos"/>
              </w:rPr>
            </w:pPr>
          </w:p>
          <w:p w:rsidR="003B60D6" w:rsidRPr="00391BEE" w:rsidRDefault="003B60D6" w:rsidP="00330442">
            <w:pPr>
              <w:rPr>
                <w:rFonts w:ascii="Aptos" w:hAnsi="Aptos"/>
              </w:rPr>
            </w:pPr>
          </w:p>
          <w:p w:rsidR="003B60D6" w:rsidRPr="00391BEE" w:rsidRDefault="003B60D6" w:rsidP="00330442">
            <w:pPr>
              <w:rPr>
                <w:rFonts w:ascii="Aptos" w:hAnsi="Aptos"/>
              </w:rPr>
            </w:pPr>
          </w:p>
        </w:tc>
      </w:tr>
      <w:tr w:rsidR="00AB6386" w:rsidRPr="00391BEE" w:rsidTr="00AB6386">
        <w:tc>
          <w:tcPr>
            <w:tcW w:w="5245" w:type="dxa"/>
          </w:tcPr>
          <w:p w:rsidR="00AB6386" w:rsidRPr="00391BEE" w:rsidRDefault="00AB6386" w:rsidP="00330442">
            <w:pPr>
              <w:rPr>
                <w:rFonts w:ascii="Aptos" w:hAnsi="Aptos"/>
                <w:b/>
                <w:bCs/>
              </w:rPr>
            </w:pPr>
            <w:r w:rsidRPr="00391BEE">
              <w:rPr>
                <w:rFonts w:ascii="Aptos" w:hAnsi="Aptos"/>
                <w:b/>
                <w:bCs/>
              </w:rPr>
              <w:t>Signature</w:t>
            </w:r>
          </w:p>
        </w:tc>
        <w:tc>
          <w:tcPr>
            <w:tcW w:w="5211" w:type="dxa"/>
          </w:tcPr>
          <w:p w:rsidR="00AB6386" w:rsidRPr="00391BEE" w:rsidRDefault="00AB6386" w:rsidP="00330442">
            <w:pPr>
              <w:rPr>
                <w:rFonts w:ascii="Aptos" w:hAnsi="Aptos"/>
              </w:rPr>
            </w:pPr>
          </w:p>
        </w:tc>
      </w:tr>
      <w:tr w:rsidR="00AB6386" w:rsidRPr="00391BEE" w:rsidTr="00AB6386">
        <w:tc>
          <w:tcPr>
            <w:tcW w:w="5245" w:type="dxa"/>
          </w:tcPr>
          <w:p w:rsidR="00AB6386" w:rsidRPr="00391BEE" w:rsidRDefault="00AB6386" w:rsidP="00330442">
            <w:pPr>
              <w:rPr>
                <w:rFonts w:ascii="Aptos" w:hAnsi="Aptos"/>
                <w:b/>
                <w:bCs/>
              </w:rPr>
            </w:pPr>
            <w:r w:rsidRPr="00391BEE">
              <w:rPr>
                <w:rFonts w:ascii="Aptos" w:hAnsi="Aptos"/>
                <w:b/>
                <w:bCs/>
              </w:rPr>
              <w:t>Date</w:t>
            </w:r>
          </w:p>
        </w:tc>
        <w:tc>
          <w:tcPr>
            <w:tcW w:w="5211" w:type="dxa"/>
          </w:tcPr>
          <w:p w:rsidR="00AB6386" w:rsidRPr="00391BEE" w:rsidRDefault="00AB6386" w:rsidP="00330442">
            <w:pPr>
              <w:rPr>
                <w:rFonts w:ascii="Aptos" w:hAnsi="Aptos"/>
              </w:rPr>
            </w:pPr>
          </w:p>
        </w:tc>
      </w:tr>
    </w:tbl>
    <w:p w:rsidR="00DE7546" w:rsidRPr="00DE7546" w:rsidRDefault="00DE7546" w:rsidP="00DE7546"/>
    <w:p w:rsidR="00DE7546" w:rsidRPr="00DE7546" w:rsidRDefault="00DE7546" w:rsidP="00DE7546">
      <w:bookmarkStart w:id="0" w:name="_GoBack"/>
      <w:bookmarkEnd w:id="0"/>
    </w:p>
    <w:p w:rsidR="00DE7546" w:rsidRPr="00DE7546" w:rsidRDefault="00DE7546" w:rsidP="00DE7546"/>
    <w:p w:rsidR="00DE7546" w:rsidRPr="00DE7546" w:rsidRDefault="00DE7546" w:rsidP="00DE7546"/>
    <w:p w:rsidR="00DE7546" w:rsidRPr="00DE7546" w:rsidRDefault="00DE7546" w:rsidP="00DE7546"/>
    <w:p w:rsidR="00DE7546" w:rsidRPr="00DE7546" w:rsidRDefault="00DE7546" w:rsidP="00DE7546"/>
    <w:p w:rsidR="00DE7546" w:rsidRPr="00DE7546" w:rsidRDefault="00DE7546" w:rsidP="00DE7546"/>
    <w:p w:rsidR="00DE7546" w:rsidRPr="00DE7546" w:rsidRDefault="00DE7546" w:rsidP="00DE7546"/>
    <w:p w:rsidR="00DE7546" w:rsidRPr="00DE7546" w:rsidRDefault="00DE7546" w:rsidP="00DE7546"/>
    <w:p w:rsidR="00DE7546" w:rsidRPr="00DE7546" w:rsidRDefault="00DE7546" w:rsidP="00DE7546"/>
    <w:p w:rsidR="00DE7546" w:rsidRDefault="00DE7546" w:rsidP="00DE7546"/>
    <w:p w:rsidR="00B8080F" w:rsidRDefault="00DE7546" w:rsidP="00DE7546">
      <w:pPr>
        <w:tabs>
          <w:tab w:val="left" w:pos="3992"/>
        </w:tabs>
      </w:pPr>
      <w:r>
        <w:tab/>
      </w:r>
    </w:p>
    <w:p w:rsidR="00DE7546" w:rsidRDefault="00DE7546" w:rsidP="00DE7546">
      <w:pPr>
        <w:tabs>
          <w:tab w:val="left" w:pos="3992"/>
        </w:tabs>
      </w:pPr>
    </w:p>
    <w:p w:rsidR="007A0C2C" w:rsidRDefault="007A0C2C" w:rsidP="00DE7546">
      <w:pPr>
        <w:tabs>
          <w:tab w:val="left" w:pos="3992"/>
        </w:tabs>
        <w:rPr>
          <w:rFonts w:ascii="SassoonPrimaryInfant" w:hAnsi="SassoonPrimaryInfant"/>
          <w:color w:val="244061" w:themeColor="accent1" w:themeShade="80"/>
          <w:sz w:val="44"/>
          <w:szCs w:val="44"/>
        </w:rPr>
      </w:pPr>
    </w:p>
    <w:p w:rsidR="007A0C2C" w:rsidRPr="007A0C2C" w:rsidRDefault="007A0C2C" w:rsidP="007A0C2C">
      <w:pPr>
        <w:tabs>
          <w:tab w:val="left" w:pos="8265"/>
        </w:tabs>
        <w:rPr>
          <w:rFonts w:ascii="SassoonPrimaryInfant" w:hAnsi="SassoonPrimaryInfant"/>
          <w:sz w:val="44"/>
          <w:szCs w:val="44"/>
        </w:rPr>
      </w:pPr>
      <w:r>
        <w:rPr>
          <w:rFonts w:ascii="SassoonPrimaryInfant" w:hAnsi="SassoonPrimaryInfant"/>
          <w:sz w:val="44"/>
          <w:szCs w:val="44"/>
        </w:rPr>
        <w:tab/>
      </w:r>
    </w:p>
    <w:sectPr w:rsidR="007A0C2C" w:rsidRPr="007A0C2C" w:rsidSect="000531B4">
      <w:headerReference w:type="default" r:id="rId8"/>
      <w:footerReference w:type="default" r:id="rId9"/>
      <w:pgSz w:w="11906" w:h="16838"/>
      <w:pgMar w:top="-3" w:right="720" w:bottom="720" w:left="720" w:header="13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B5AE1" w:rsidRDefault="00BB5AE1" w:rsidP="00EF425E">
      <w:pPr>
        <w:spacing w:after="0" w:line="240" w:lineRule="auto"/>
      </w:pPr>
      <w:r>
        <w:separator/>
      </w:r>
    </w:p>
  </w:endnote>
  <w:endnote w:type="continuationSeparator" w:id="0">
    <w:p w:rsidR="00BB5AE1" w:rsidRDefault="00BB5AE1" w:rsidP="00EF42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SassoonPrimaryInfant">
    <w:panose1 w:val="00000000000000000000"/>
    <w:charset w:val="00"/>
    <w:family w:val="auto"/>
    <w:pitch w:val="variable"/>
    <w:sig w:usb0="00000083" w:usb1="00000000" w:usb2="00000000" w:usb3="00000000" w:csb0="00000009" w:csb1="00000000"/>
  </w:font>
  <w:font w:name="Arial Nova">
    <w:charset w:val="00"/>
    <w:family w:val="swiss"/>
    <w:pitch w:val="variable"/>
    <w:sig w:usb0="0000028F" w:usb1="00000002"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17576" w:rsidRPr="00317576" w:rsidRDefault="00317576" w:rsidP="00317576">
    <w:pPr>
      <w:spacing w:before="100" w:beforeAutospacing="1" w:after="100" w:afterAutospacing="1" w:line="240" w:lineRule="auto"/>
      <w:rPr>
        <w:rFonts w:ascii="Times New Roman" w:eastAsia="Times New Roman" w:hAnsi="Times New Roman" w:cs="Times New Roman"/>
        <w:sz w:val="24"/>
        <w:szCs w:val="24"/>
        <w:lang w:eastAsia="en-GB"/>
      </w:rPr>
    </w:pPr>
  </w:p>
  <w:p w:rsidR="000531B4" w:rsidRPr="00317576" w:rsidRDefault="003B2430">
    <w:pPr>
      <w:pStyle w:val="Footer"/>
      <w:rPr>
        <w:rFonts w:ascii="SassoonPrimaryInfant" w:hAnsi="SassoonPrimaryInfant"/>
        <w:color w:val="244061" w:themeColor="accent1" w:themeShade="80"/>
        <w:sz w:val="20"/>
        <w:szCs w:val="20"/>
      </w:rPr>
    </w:pPr>
    <w:r>
      <w:rPr>
        <w:noProof/>
      </w:rPr>
      <w:drawing>
        <wp:anchor distT="0" distB="0" distL="114300" distR="114300" simplePos="0" relativeHeight="251668480" behindDoc="1" locked="0" layoutInCell="1" allowOverlap="1" wp14:anchorId="76905EEF">
          <wp:simplePos x="0" y="0"/>
          <wp:positionH relativeFrom="margin">
            <wp:posOffset>3302812</wp:posOffset>
          </wp:positionH>
          <wp:positionV relativeFrom="paragraph">
            <wp:posOffset>3581</wp:posOffset>
          </wp:positionV>
          <wp:extent cx="2357578" cy="925957"/>
          <wp:effectExtent l="0" t="0" r="5080"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2357578" cy="925957"/>
                  </a:xfrm>
                  <a:prstGeom prst="rect">
                    <a:avLst/>
                  </a:prstGeom>
                </pic:spPr>
              </pic:pic>
            </a:graphicData>
          </a:graphic>
          <wp14:sizeRelH relativeFrom="margin">
            <wp14:pctWidth>0</wp14:pctWidth>
          </wp14:sizeRelH>
          <wp14:sizeRelV relativeFrom="margin">
            <wp14:pctHeight>0</wp14:pctHeight>
          </wp14:sizeRelV>
        </wp:anchor>
      </w:drawing>
    </w:r>
    <w:r w:rsidR="00317576">
      <w:rPr>
        <w:rFonts w:ascii="Times New Roman" w:eastAsia="Times New Roman" w:hAnsi="Times New Roman" w:cs="Times New Roman"/>
        <w:noProof/>
        <w:sz w:val="24"/>
        <w:szCs w:val="24"/>
        <w:lang w:eastAsia="en-GB"/>
      </w:rPr>
      <w:drawing>
        <wp:anchor distT="0" distB="0" distL="114300" distR="114300" simplePos="0" relativeHeight="251666432" behindDoc="1" locked="0" layoutInCell="1" allowOverlap="1">
          <wp:simplePos x="0" y="0"/>
          <wp:positionH relativeFrom="margin">
            <wp:posOffset>5981065</wp:posOffset>
          </wp:positionH>
          <wp:positionV relativeFrom="paragraph">
            <wp:posOffset>8890</wp:posOffset>
          </wp:positionV>
          <wp:extent cx="866775" cy="866775"/>
          <wp:effectExtent l="0" t="0" r="9525" b="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66775" cy="8667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531B4" w:rsidRPr="00317576">
      <w:rPr>
        <w:rFonts w:ascii="SassoonPrimaryInfant" w:hAnsi="SassoonPrimaryInfant"/>
        <w:color w:val="244061" w:themeColor="accent1" w:themeShade="80"/>
        <w:sz w:val="20"/>
        <w:szCs w:val="20"/>
      </w:rPr>
      <w:t>Hykeham Road, Lincoln LN6 8BE</w:t>
    </w:r>
  </w:p>
  <w:p w:rsidR="000531B4" w:rsidRPr="00317576" w:rsidRDefault="000531B4" w:rsidP="00060898">
    <w:pPr>
      <w:pStyle w:val="Footer"/>
      <w:tabs>
        <w:tab w:val="clear" w:pos="4513"/>
        <w:tab w:val="clear" w:pos="9026"/>
        <w:tab w:val="left" w:pos="5955"/>
      </w:tabs>
      <w:rPr>
        <w:rFonts w:ascii="SassoonPrimaryInfant" w:hAnsi="SassoonPrimaryInfant"/>
        <w:color w:val="666DA0"/>
        <w:sz w:val="20"/>
        <w:szCs w:val="20"/>
      </w:rPr>
    </w:pPr>
    <w:r w:rsidRPr="00317576">
      <w:rPr>
        <w:rFonts w:ascii="SassoonPrimaryInfant" w:hAnsi="SassoonPrimaryInfant"/>
        <w:color w:val="244061" w:themeColor="accent1" w:themeShade="80"/>
        <w:sz w:val="20"/>
        <w:szCs w:val="20"/>
      </w:rPr>
      <w:t xml:space="preserve">Tel: 01522 681810  </w:t>
    </w:r>
    <w:r w:rsidRPr="00317576">
      <w:rPr>
        <w:rFonts w:ascii="SassoonPrimaryInfant" w:hAnsi="SassoonPrimaryInfant"/>
        <w:color w:val="666DA0"/>
        <w:sz w:val="20"/>
        <w:szCs w:val="20"/>
      </w:rPr>
      <w:tab/>
    </w:r>
  </w:p>
  <w:p w:rsidR="000531B4" w:rsidRPr="00317576" w:rsidRDefault="000531B4">
    <w:pPr>
      <w:pStyle w:val="Footer"/>
      <w:rPr>
        <w:rFonts w:ascii="SassoonPrimaryInfant" w:hAnsi="SassoonPrimaryInfant"/>
        <w:color w:val="666DA0"/>
        <w:sz w:val="20"/>
        <w:szCs w:val="20"/>
      </w:rPr>
    </w:pPr>
    <w:r w:rsidRPr="00317576">
      <w:rPr>
        <w:rFonts w:ascii="SassoonPrimaryInfant" w:hAnsi="SassoonPrimaryInfant"/>
        <w:color w:val="244061" w:themeColor="accent1" w:themeShade="80"/>
        <w:sz w:val="20"/>
        <w:szCs w:val="20"/>
      </w:rPr>
      <w:t xml:space="preserve">E-mail: </w:t>
    </w:r>
    <w:hyperlink r:id="rId3" w:history="1">
      <w:r w:rsidR="0059036D" w:rsidRPr="00317576">
        <w:rPr>
          <w:rStyle w:val="Hyperlink"/>
          <w:rFonts w:ascii="SassoonPrimaryInfant" w:hAnsi="SassoonPrimaryInfant"/>
          <w:sz w:val="20"/>
          <w:szCs w:val="20"/>
        </w:rPr>
        <w:t>enquiries@manorleasinfant.org</w:t>
      </w:r>
    </w:hyperlink>
    <w:r w:rsidR="0059036D" w:rsidRPr="00317576">
      <w:rPr>
        <w:rFonts w:ascii="SassoonPrimaryInfant" w:hAnsi="SassoonPrimaryInfant"/>
        <w:color w:val="666DA0"/>
        <w:sz w:val="20"/>
        <w:szCs w:val="20"/>
      </w:rPr>
      <w:t xml:space="preserve"> </w:t>
    </w:r>
  </w:p>
  <w:p w:rsidR="000531B4" w:rsidRPr="00317576" w:rsidRDefault="000531B4">
    <w:pPr>
      <w:pStyle w:val="Footer"/>
      <w:rPr>
        <w:rFonts w:ascii="SassoonPrimaryInfant" w:hAnsi="SassoonPrimaryInfant"/>
        <w:color w:val="666DA0"/>
        <w:sz w:val="18"/>
        <w:szCs w:val="18"/>
      </w:rPr>
    </w:pPr>
    <w:r w:rsidRPr="00317576">
      <w:rPr>
        <w:rFonts w:ascii="SassoonPrimaryInfant" w:hAnsi="SassoonPrimaryInfant"/>
        <w:color w:val="244061" w:themeColor="accent1" w:themeShade="80"/>
        <w:sz w:val="20"/>
        <w:szCs w:val="20"/>
      </w:rPr>
      <w:t xml:space="preserve">Website: </w:t>
    </w:r>
    <w:hyperlink r:id="rId4" w:history="1">
      <w:r w:rsidR="00D07921" w:rsidRPr="00317576">
        <w:rPr>
          <w:rStyle w:val="Hyperlink"/>
          <w:rFonts w:ascii="SassoonPrimaryInfant" w:hAnsi="SassoonPrimaryInfant"/>
          <w:sz w:val="20"/>
          <w:szCs w:val="20"/>
        </w:rPr>
        <w:t>www.manorleasinfant.co.uk</w:t>
      </w:r>
    </w:hyperlink>
  </w:p>
  <w:p w:rsidR="000531B4" w:rsidRPr="00060898" w:rsidRDefault="000531B4" w:rsidP="00060898">
    <w:pPr>
      <w:pStyle w:val="Footer"/>
      <w:jc w:val="center"/>
      <w:rPr>
        <w:rFonts w:ascii="Comic Sans MS" w:hAnsi="Comic Sans MS"/>
        <w:b/>
        <w:color w:val="666DA0"/>
        <w:sz w:val="18"/>
        <w:szCs w:val="18"/>
      </w:rPr>
    </w:pPr>
  </w:p>
  <w:p w:rsidR="000531B4" w:rsidRPr="00317576" w:rsidRDefault="000531B4">
    <w:pPr>
      <w:pStyle w:val="Footer"/>
      <w:rPr>
        <w:rFonts w:ascii="SassoonPrimaryInfant" w:hAnsi="SassoonPrimaryInfant"/>
        <w:color w:val="666DA0"/>
        <w:sz w:val="16"/>
        <w:szCs w:val="16"/>
      </w:rPr>
    </w:pPr>
    <w:r w:rsidRPr="00317576">
      <w:rPr>
        <w:rFonts w:ascii="SassoonPrimaryInfant" w:hAnsi="SassoonPrimaryInfant"/>
        <w:color w:val="244061" w:themeColor="accent1" w:themeShade="80"/>
        <w:sz w:val="16"/>
        <w:szCs w:val="16"/>
      </w:rPr>
      <w:t>Manor Leas Infant School registered in England (Co No 08041135)</w:t>
    </w:r>
  </w:p>
  <w:p w:rsidR="000531B4" w:rsidRPr="00317576" w:rsidRDefault="000531B4" w:rsidP="000531B4">
    <w:pPr>
      <w:rPr>
        <w:rFonts w:ascii="SassoonPrimaryInfant" w:hAnsi="SassoonPrimaryInfant"/>
        <w:sz w:val="16"/>
        <w:szCs w:val="16"/>
      </w:rPr>
    </w:pPr>
    <w:r w:rsidRPr="00317576">
      <w:rPr>
        <w:rFonts w:ascii="SassoonPrimaryInfant" w:hAnsi="SassoonPrimaryInfant"/>
        <w:sz w:val="16"/>
        <w:szCs w:val="16"/>
      </w:rPr>
      <w:tab/>
    </w:r>
    <w:r w:rsidRPr="00317576">
      <w:rPr>
        <w:rFonts w:ascii="SassoonPrimaryInfant" w:hAnsi="SassoonPrimaryInfant"/>
        <w:sz w:val="16"/>
        <w:szCs w:val="16"/>
      </w:rPr>
      <w:tab/>
    </w:r>
    <w:r w:rsidRPr="00317576">
      <w:rPr>
        <w:rFonts w:ascii="SassoonPrimaryInfant" w:hAnsi="SassoonPrimaryInfant"/>
        <w:sz w:val="16"/>
        <w:szCs w:val="16"/>
      </w:rPr>
      <w:tab/>
      <w:t xml:space="preserve"> </w:t>
    </w:r>
  </w:p>
  <w:p w:rsidR="000531B4" w:rsidRDefault="000531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B5AE1" w:rsidRDefault="00BB5AE1" w:rsidP="00EF425E">
      <w:pPr>
        <w:spacing w:after="0" w:line="240" w:lineRule="auto"/>
      </w:pPr>
      <w:r>
        <w:separator/>
      </w:r>
    </w:p>
  </w:footnote>
  <w:footnote w:type="continuationSeparator" w:id="0">
    <w:p w:rsidR="00BB5AE1" w:rsidRDefault="00BB5AE1" w:rsidP="00EF42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31B4" w:rsidRDefault="000531B4">
    <w:pPr>
      <w:pStyle w:val="Header"/>
    </w:pPr>
  </w:p>
  <w:p w:rsidR="000531B4" w:rsidRDefault="00317576">
    <w:pPr>
      <w:pStyle w:val="Header"/>
    </w:pPr>
    <w:r>
      <w:rPr>
        <w:rFonts w:ascii="Times New Roman"/>
        <w:b/>
        <w:noProof/>
        <w:sz w:val="20"/>
        <w:lang w:eastAsia="en-GB"/>
      </w:rPr>
      <mc:AlternateContent>
        <mc:Choice Requires="wpg">
          <w:drawing>
            <wp:anchor distT="0" distB="0" distL="114300" distR="114300" simplePos="0" relativeHeight="251667456" behindDoc="1" locked="0" layoutInCell="1" allowOverlap="1" wp14:anchorId="37387F45">
              <wp:simplePos x="0" y="0"/>
              <wp:positionH relativeFrom="column">
                <wp:posOffset>5147290</wp:posOffset>
              </wp:positionH>
              <wp:positionV relativeFrom="paragraph">
                <wp:posOffset>83650</wp:posOffset>
              </wp:positionV>
              <wp:extent cx="899160" cy="838200"/>
              <wp:effectExtent l="0" t="0" r="0" b="0"/>
              <wp:wrapNone/>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99160" cy="838200"/>
                        <a:chOff x="0" y="0"/>
                        <a:chExt cx="5203" cy="5203"/>
                      </a:xfrm>
                    </wpg:grpSpPr>
                    <wps:wsp>
                      <wps:cNvPr id="20" name="Rectangle 19"/>
                      <wps:cNvSpPr>
                        <a:spLocks noChangeArrowheads="1"/>
                      </wps:cNvSpPr>
                      <wps:spPr bwMode="auto">
                        <a:xfrm>
                          <a:off x="0" y="0"/>
                          <a:ext cx="5203" cy="5203"/>
                        </a:xfrm>
                        <a:prstGeom prst="rect">
                          <a:avLst/>
                        </a:prstGeom>
                        <a:solidFill>
                          <a:srgbClr val="00529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21" name="Picture 1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445" y="468"/>
                          <a:ext cx="4339" cy="43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2" name="Freeform 17"/>
                      <wps:cNvSpPr>
                        <a:spLocks/>
                      </wps:cNvSpPr>
                      <wps:spPr bwMode="auto">
                        <a:xfrm>
                          <a:off x="853" y="3302"/>
                          <a:ext cx="3563" cy="1003"/>
                        </a:xfrm>
                        <a:custGeom>
                          <a:avLst/>
                          <a:gdLst>
                            <a:gd name="T0" fmla="+- 0 4171 853"/>
                            <a:gd name="T1" fmla="*/ T0 w 3563"/>
                            <a:gd name="T2" fmla="+- 0 3303 3303"/>
                            <a:gd name="T3" fmla="*/ 3303 h 1003"/>
                            <a:gd name="T4" fmla="+- 0 4415 853"/>
                            <a:gd name="T5" fmla="*/ T4 w 3563"/>
                            <a:gd name="T6" fmla="+- 0 3645 3303"/>
                            <a:gd name="T7" fmla="*/ 3645 h 1003"/>
                            <a:gd name="T8" fmla="+- 0 3997 853"/>
                            <a:gd name="T9" fmla="*/ T8 w 3563"/>
                            <a:gd name="T10" fmla="+- 0 4027 3303"/>
                            <a:gd name="T11" fmla="*/ 4027 h 1003"/>
                            <a:gd name="T12" fmla="+- 0 3673 853"/>
                            <a:gd name="T13" fmla="*/ T12 w 3563"/>
                            <a:gd name="T14" fmla="+- 0 4223 3303"/>
                            <a:gd name="T15" fmla="*/ 4223 h 1003"/>
                            <a:gd name="T16" fmla="+- 0 3274 853"/>
                            <a:gd name="T17" fmla="*/ T16 w 3563"/>
                            <a:gd name="T18" fmla="+- 0 4295 3303"/>
                            <a:gd name="T19" fmla="*/ 4295 h 1003"/>
                            <a:gd name="T20" fmla="+- 0 2634 853"/>
                            <a:gd name="T21" fmla="*/ T20 w 3563"/>
                            <a:gd name="T22" fmla="+- 0 4305 3303"/>
                            <a:gd name="T23" fmla="*/ 4305 h 1003"/>
                            <a:gd name="T24" fmla="+- 0 1897 853"/>
                            <a:gd name="T25" fmla="*/ T24 w 3563"/>
                            <a:gd name="T26" fmla="+- 0 4202 3303"/>
                            <a:gd name="T27" fmla="*/ 4202 h 1003"/>
                            <a:gd name="T28" fmla="+- 0 1336 853"/>
                            <a:gd name="T29" fmla="*/ T28 w 3563"/>
                            <a:gd name="T30" fmla="+- 0 3975 3303"/>
                            <a:gd name="T31" fmla="*/ 3975 h 1003"/>
                            <a:gd name="T32" fmla="+- 0 978 853"/>
                            <a:gd name="T33" fmla="*/ T32 w 3563"/>
                            <a:gd name="T34" fmla="+- 0 3748 3303"/>
                            <a:gd name="T35" fmla="*/ 3748 h 1003"/>
                            <a:gd name="T36" fmla="+- 0 853 853"/>
                            <a:gd name="T37" fmla="*/ T36 w 3563"/>
                            <a:gd name="T38" fmla="+- 0 3645 3303"/>
                            <a:gd name="T39" fmla="*/ 3645 h 1003"/>
                            <a:gd name="T40" fmla="+- 0 1098 853"/>
                            <a:gd name="T41" fmla="*/ T40 w 3563"/>
                            <a:gd name="T42" fmla="+- 0 3303 3303"/>
                            <a:gd name="T43" fmla="*/ 3303 h 10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3563" h="1003">
                              <a:moveTo>
                                <a:pt x="3318" y="0"/>
                              </a:moveTo>
                              <a:lnTo>
                                <a:pt x="3562" y="342"/>
                              </a:lnTo>
                              <a:lnTo>
                                <a:pt x="3144" y="724"/>
                              </a:lnTo>
                              <a:lnTo>
                                <a:pt x="2820" y="920"/>
                              </a:lnTo>
                              <a:lnTo>
                                <a:pt x="2421" y="992"/>
                              </a:lnTo>
                              <a:lnTo>
                                <a:pt x="1781" y="1002"/>
                              </a:lnTo>
                              <a:lnTo>
                                <a:pt x="1044" y="899"/>
                              </a:lnTo>
                              <a:lnTo>
                                <a:pt x="483" y="672"/>
                              </a:lnTo>
                              <a:lnTo>
                                <a:pt x="125" y="445"/>
                              </a:lnTo>
                              <a:lnTo>
                                <a:pt x="0" y="342"/>
                              </a:lnTo>
                              <a:lnTo>
                                <a:pt x="245" y="0"/>
                              </a:lnTo>
                            </a:path>
                          </a:pathLst>
                        </a:custGeom>
                        <a:noFill/>
                        <a:ln w="10670">
                          <a:solidFill>
                            <a:srgbClr val="00529C"/>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 name="AutoShape 16"/>
                      <wps:cNvSpPr>
                        <a:spLocks/>
                      </wps:cNvSpPr>
                      <wps:spPr bwMode="auto">
                        <a:xfrm>
                          <a:off x="984" y="3476"/>
                          <a:ext cx="310" cy="311"/>
                        </a:xfrm>
                        <a:custGeom>
                          <a:avLst/>
                          <a:gdLst>
                            <a:gd name="T0" fmla="+- 0 1284 985"/>
                            <a:gd name="T1" fmla="*/ T0 w 310"/>
                            <a:gd name="T2" fmla="+- 0 3616 3476"/>
                            <a:gd name="T3" fmla="*/ 3616 h 311"/>
                            <a:gd name="T4" fmla="+- 0 1249 985"/>
                            <a:gd name="T5" fmla="*/ T4 w 310"/>
                            <a:gd name="T6" fmla="+- 0 3616 3476"/>
                            <a:gd name="T7" fmla="*/ 3616 h 311"/>
                            <a:gd name="T8" fmla="+- 0 1250 985"/>
                            <a:gd name="T9" fmla="*/ T8 w 310"/>
                            <a:gd name="T10" fmla="+- 0 3617 3476"/>
                            <a:gd name="T11" fmla="*/ 3617 h 311"/>
                            <a:gd name="T12" fmla="+- 0 1145 985"/>
                            <a:gd name="T13" fmla="*/ T12 w 310"/>
                            <a:gd name="T14" fmla="+- 0 3770 3476"/>
                            <a:gd name="T15" fmla="*/ 3770 h 311"/>
                            <a:gd name="T16" fmla="+- 0 1168 985"/>
                            <a:gd name="T17" fmla="*/ T16 w 310"/>
                            <a:gd name="T18" fmla="+- 0 3786 3476"/>
                            <a:gd name="T19" fmla="*/ 3786 h 311"/>
                            <a:gd name="T20" fmla="+- 0 1284 985"/>
                            <a:gd name="T21" fmla="*/ T20 w 310"/>
                            <a:gd name="T22" fmla="+- 0 3616 3476"/>
                            <a:gd name="T23" fmla="*/ 3616 h 311"/>
                            <a:gd name="T24" fmla="+- 0 1138 985"/>
                            <a:gd name="T25" fmla="*/ T24 w 310"/>
                            <a:gd name="T26" fmla="+- 0 3523 3476"/>
                            <a:gd name="T27" fmla="*/ 3523 h 311"/>
                            <a:gd name="T28" fmla="+- 0 1113 985"/>
                            <a:gd name="T29" fmla="*/ T28 w 310"/>
                            <a:gd name="T30" fmla="+- 0 3523 3476"/>
                            <a:gd name="T31" fmla="*/ 3523 h 311"/>
                            <a:gd name="T32" fmla="+- 0 1113 985"/>
                            <a:gd name="T33" fmla="*/ T32 w 310"/>
                            <a:gd name="T34" fmla="+- 0 3523 3476"/>
                            <a:gd name="T35" fmla="*/ 3523 h 311"/>
                            <a:gd name="T36" fmla="+- 0 1066 985"/>
                            <a:gd name="T37" fmla="*/ T36 w 310"/>
                            <a:gd name="T38" fmla="+- 0 3716 3476"/>
                            <a:gd name="T39" fmla="*/ 3716 h 311"/>
                            <a:gd name="T40" fmla="+- 0 1087 985"/>
                            <a:gd name="T41" fmla="*/ T40 w 310"/>
                            <a:gd name="T42" fmla="+- 0 3731 3476"/>
                            <a:gd name="T43" fmla="*/ 3731 h 311"/>
                            <a:gd name="T44" fmla="+- 0 1139 985"/>
                            <a:gd name="T45" fmla="*/ T44 w 310"/>
                            <a:gd name="T46" fmla="+- 0 3694 3476"/>
                            <a:gd name="T47" fmla="*/ 3694 h 311"/>
                            <a:gd name="T48" fmla="+- 0 1096 985"/>
                            <a:gd name="T49" fmla="*/ T48 w 310"/>
                            <a:gd name="T50" fmla="+- 0 3694 3476"/>
                            <a:gd name="T51" fmla="*/ 3694 h 311"/>
                            <a:gd name="T52" fmla="+- 0 1138 985"/>
                            <a:gd name="T53" fmla="*/ T52 w 310"/>
                            <a:gd name="T54" fmla="+- 0 3523 3476"/>
                            <a:gd name="T55" fmla="*/ 3523 h 311"/>
                            <a:gd name="T56" fmla="+- 0 1261 985"/>
                            <a:gd name="T57" fmla="*/ T56 w 310"/>
                            <a:gd name="T58" fmla="+- 0 3579 3476"/>
                            <a:gd name="T59" fmla="*/ 3579 h 311"/>
                            <a:gd name="T60" fmla="+- 0 1096 985"/>
                            <a:gd name="T61" fmla="*/ T60 w 310"/>
                            <a:gd name="T62" fmla="+- 0 3694 3476"/>
                            <a:gd name="T63" fmla="*/ 3694 h 311"/>
                            <a:gd name="T64" fmla="+- 0 1139 985"/>
                            <a:gd name="T65" fmla="*/ T64 w 310"/>
                            <a:gd name="T66" fmla="+- 0 3694 3476"/>
                            <a:gd name="T67" fmla="*/ 3694 h 311"/>
                            <a:gd name="T68" fmla="+- 0 1249 985"/>
                            <a:gd name="T69" fmla="*/ T68 w 310"/>
                            <a:gd name="T70" fmla="+- 0 3616 3476"/>
                            <a:gd name="T71" fmla="*/ 3616 h 311"/>
                            <a:gd name="T72" fmla="+- 0 1284 985"/>
                            <a:gd name="T73" fmla="*/ T72 w 310"/>
                            <a:gd name="T74" fmla="+- 0 3616 3476"/>
                            <a:gd name="T75" fmla="*/ 3616 h 311"/>
                            <a:gd name="T76" fmla="+- 0 1294 985"/>
                            <a:gd name="T77" fmla="*/ T76 w 310"/>
                            <a:gd name="T78" fmla="+- 0 3602 3476"/>
                            <a:gd name="T79" fmla="*/ 3602 h 311"/>
                            <a:gd name="T80" fmla="+- 0 1261 985"/>
                            <a:gd name="T81" fmla="*/ T80 w 310"/>
                            <a:gd name="T82" fmla="+- 0 3579 3476"/>
                            <a:gd name="T83" fmla="*/ 3579 h 311"/>
                            <a:gd name="T84" fmla="+- 0 1110 985"/>
                            <a:gd name="T85" fmla="*/ T84 w 310"/>
                            <a:gd name="T86" fmla="+- 0 3476 3476"/>
                            <a:gd name="T87" fmla="*/ 3476 h 311"/>
                            <a:gd name="T88" fmla="+- 0 985 985"/>
                            <a:gd name="T89" fmla="*/ T88 w 310"/>
                            <a:gd name="T90" fmla="+- 0 3661 3476"/>
                            <a:gd name="T91" fmla="*/ 3661 h 311"/>
                            <a:gd name="T92" fmla="+- 0 1008 985"/>
                            <a:gd name="T93" fmla="*/ T92 w 310"/>
                            <a:gd name="T94" fmla="+- 0 3677 3476"/>
                            <a:gd name="T95" fmla="*/ 3677 h 311"/>
                            <a:gd name="T96" fmla="+- 0 1113 985"/>
                            <a:gd name="T97" fmla="*/ T96 w 310"/>
                            <a:gd name="T98" fmla="+- 0 3523 3476"/>
                            <a:gd name="T99" fmla="*/ 3523 h 311"/>
                            <a:gd name="T100" fmla="+- 0 1138 985"/>
                            <a:gd name="T101" fmla="*/ T100 w 310"/>
                            <a:gd name="T102" fmla="+- 0 3523 3476"/>
                            <a:gd name="T103" fmla="*/ 3523 h 311"/>
                            <a:gd name="T104" fmla="+- 0 1144 985"/>
                            <a:gd name="T105" fmla="*/ T104 w 310"/>
                            <a:gd name="T106" fmla="+- 0 3499 3476"/>
                            <a:gd name="T107" fmla="*/ 3499 h 311"/>
                            <a:gd name="T108" fmla="+- 0 1110 985"/>
                            <a:gd name="T109" fmla="*/ T108 w 310"/>
                            <a:gd name="T110" fmla="+- 0 3476 3476"/>
                            <a:gd name="T111" fmla="*/ 3476 h 31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310" h="311">
                              <a:moveTo>
                                <a:pt x="299" y="140"/>
                              </a:moveTo>
                              <a:lnTo>
                                <a:pt x="264" y="140"/>
                              </a:lnTo>
                              <a:lnTo>
                                <a:pt x="265" y="141"/>
                              </a:lnTo>
                              <a:lnTo>
                                <a:pt x="160" y="294"/>
                              </a:lnTo>
                              <a:lnTo>
                                <a:pt x="183" y="310"/>
                              </a:lnTo>
                              <a:lnTo>
                                <a:pt x="299" y="140"/>
                              </a:lnTo>
                              <a:close/>
                              <a:moveTo>
                                <a:pt x="153" y="47"/>
                              </a:moveTo>
                              <a:lnTo>
                                <a:pt x="128" y="47"/>
                              </a:lnTo>
                              <a:lnTo>
                                <a:pt x="81" y="240"/>
                              </a:lnTo>
                              <a:lnTo>
                                <a:pt x="102" y="255"/>
                              </a:lnTo>
                              <a:lnTo>
                                <a:pt x="154" y="218"/>
                              </a:lnTo>
                              <a:lnTo>
                                <a:pt x="111" y="218"/>
                              </a:lnTo>
                              <a:lnTo>
                                <a:pt x="153" y="47"/>
                              </a:lnTo>
                              <a:close/>
                              <a:moveTo>
                                <a:pt x="276" y="103"/>
                              </a:moveTo>
                              <a:lnTo>
                                <a:pt x="111" y="218"/>
                              </a:lnTo>
                              <a:lnTo>
                                <a:pt x="154" y="218"/>
                              </a:lnTo>
                              <a:lnTo>
                                <a:pt x="264" y="140"/>
                              </a:lnTo>
                              <a:lnTo>
                                <a:pt x="299" y="140"/>
                              </a:lnTo>
                              <a:lnTo>
                                <a:pt x="309" y="126"/>
                              </a:lnTo>
                              <a:lnTo>
                                <a:pt x="276" y="103"/>
                              </a:lnTo>
                              <a:close/>
                              <a:moveTo>
                                <a:pt x="125" y="0"/>
                              </a:moveTo>
                              <a:lnTo>
                                <a:pt x="0" y="185"/>
                              </a:lnTo>
                              <a:lnTo>
                                <a:pt x="23" y="201"/>
                              </a:lnTo>
                              <a:lnTo>
                                <a:pt x="128" y="47"/>
                              </a:lnTo>
                              <a:lnTo>
                                <a:pt x="153" y="47"/>
                              </a:lnTo>
                              <a:lnTo>
                                <a:pt x="159" y="23"/>
                              </a:lnTo>
                              <a:lnTo>
                                <a:pt x="125" y="0"/>
                              </a:lnTo>
                              <a:close/>
                            </a:path>
                          </a:pathLst>
                        </a:custGeom>
                        <a:solidFill>
                          <a:srgbClr val="00529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AutoShape 15"/>
                      <wps:cNvSpPr>
                        <a:spLocks/>
                      </wps:cNvSpPr>
                      <wps:spPr bwMode="auto">
                        <a:xfrm>
                          <a:off x="1199" y="3651"/>
                          <a:ext cx="214" cy="254"/>
                        </a:xfrm>
                        <a:custGeom>
                          <a:avLst/>
                          <a:gdLst>
                            <a:gd name="T0" fmla="+- 0 1332 1199"/>
                            <a:gd name="T1" fmla="*/ T0 w 214"/>
                            <a:gd name="T2" fmla="+- 0 3773 3652"/>
                            <a:gd name="T3" fmla="*/ 3773 h 254"/>
                            <a:gd name="T4" fmla="+- 0 1280 1199"/>
                            <a:gd name="T5" fmla="*/ T4 w 214"/>
                            <a:gd name="T6" fmla="+- 0 3773 3652"/>
                            <a:gd name="T7" fmla="*/ 3773 h 254"/>
                            <a:gd name="T8" fmla="+- 0 1363 1199"/>
                            <a:gd name="T9" fmla="*/ T8 w 214"/>
                            <a:gd name="T10" fmla="+- 0 3819 3652"/>
                            <a:gd name="T11" fmla="*/ 3819 h 254"/>
                            <a:gd name="T12" fmla="+- 0 1351 1199"/>
                            <a:gd name="T13" fmla="*/ T12 w 214"/>
                            <a:gd name="T14" fmla="+- 0 3889 3652"/>
                            <a:gd name="T15" fmla="*/ 3889 h 254"/>
                            <a:gd name="T16" fmla="+- 0 1380 1199"/>
                            <a:gd name="T17" fmla="*/ T16 w 214"/>
                            <a:gd name="T18" fmla="+- 0 3905 3652"/>
                            <a:gd name="T19" fmla="*/ 3905 h 254"/>
                            <a:gd name="T20" fmla="+- 0 1396 1199"/>
                            <a:gd name="T21" fmla="*/ T20 w 214"/>
                            <a:gd name="T22" fmla="+- 0 3792 3652"/>
                            <a:gd name="T23" fmla="*/ 3792 h 254"/>
                            <a:gd name="T24" fmla="+- 0 1367 1199"/>
                            <a:gd name="T25" fmla="*/ T24 w 214"/>
                            <a:gd name="T26" fmla="+- 0 3792 3652"/>
                            <a:gd name="T27" fmla="*/ 3792 h 254"/>
                            <a:gd name="T28" fmla="+- 0 1332 1199"/>
                            <a:gd name="T29" fmla="*/ T28 w 214"/>
                            <a:gd name="T30" fmla="+- 0 3773 3652"/>
                            <a:gd name="T31" fmla="*/ 3773 h 254"/>
                            <a:gd name="T32" fmla="+- 0 1384 1199"/>
                            <a:gd name="T33" fmla="*/ T32 w 214"/>
                            <a:gd name="T34" fmla="+- 0 3652 3652"/>
                            <a:gd name="T35" fmla="*/ 3652 h 254"/>
                            <a:gd name="T36" fmla="+- 0 1199 1199"/>
                            <a:gd name="T37" fmla="*/ T36 w 214"/>
                            <a:gd name="T38" fmla="+- 0 3805 3652"/>
                            <a:gd name="T39" fmla="*/ 3805 h 254"/>
                            <a:gd name="T40" fmla="+- 0 1226 1199"/>
                            <a:gd name="T41" fmla="*/ T40 w 214"/>
                            <a:gd name="T42" fmla="+- 0 3819 3652"/>
                            <a:gd name="T43" fmla="*/ 3819 h 254"/>
                            <a:gd name="T44" fmla="+- 0 1280 1199"/>
                            <a:gd name="T45" fmla="*/ T44 w 214"/>
                            <a:gd name="T46" fmla="+- 0 3773 3652"/>
                            <a:gd name="T47" fmla="*/ 3773 h 254"/>
                            <a:gd name="T48" fmla="+- 0 1332 1199"/>
                            <a:gd name="T49" fmla="*/ T48 w 214"/>
                            <a:gd name="T50" fmla="+- 0 3773 3652"/>
                            <a:gd name="T51" fmla="*/ 3773 h 254"/>
                            <a:gd name="T52" fmla="+- 0 1301 1199"/>
                            <a:gd name="T53" fmla="*/ T52 w 214"/>
                            <a:gd name="T54" fmla="+- 0 3755 3652"/>
                            <a:gd name="T55" fmla="*/ 3755 h 254"/>
                            <a:gd name="T56" fmla="+- 0 1385 1199"/>
                            <a:gd name="T57" fmla="*/ T56 w 214"/>
                            <a:gd name="T58" fmla="+- 0 3683 3652"/>
                            <a:gd name="T59" fmla="*/ 3683 h 254"/>
                            <a:gd name="T60" fmla="+- 0 1411 1199"/>
                            <a:gd name="T61" fmla="*/ T60 w 214"/>
                            <a:gd name="T62" fmla="+- 0 3683 3652"/>
                            <a:gd name="T63" fmla="*/ 3683 h 254"/>
                            <a:gd name="T64" fmla="+- 0 1413 1199"/>
                            <a:gd name="T65" fmla="*/ T64 w 214"/>
                            <a:gd name="T66" fmla="+- 0 3668 3652"/>
                            <a:gd name="T67" fmla="*/ 3668 h 254"/>
                            <a:gd name="T68" fmla="+- 0 1384 1199"/>
                            <a:gd name="T69" fmla="*/ T68 w 214"/>
                            <a:gd name="T70" fmla="+- 0 3652 3652"/>
                            <a:gd name="T71" fmla="*/ 3652 h 254"/>
                            <a:gd name="T72" fmla="+- 0 1411 1199"/>
                            <a:gd name="T73" fmla="*/ T72 w 214"/>
                            <a:gd name="T74" fmla="+- 0 3683 3652"/>
                            <a:gd name="T75" fmla="*/ 3683 h 254"/>
                            <a:gd name="T76" fmla="+- 0 1385 1199"/>
                            <a:gd name="T77" fmla="*/ T76 w 214"/>
                            <a:gd name="T78" fmla="+- 0 3683 3652"/>
                            <a:gd name="T79" fmla="*/ 3683 h 254"/>
                            <a:gd name="T80" fmla="+- 0 1385 1199"/>
                            <a:gd name="T81" fmla="*/ T80 w 214"/>
                            <a:gd name="T82" fmla="+- 0 3683 3652"/>
                            <a:gd name="T83" fmla="*/ 3683 h 254"/>
                            <a:gd name="T84" fmla="+- 0 1367 1199"/>
                            <a:gd name="T85" fmla="*/ T84 w 214"/>
                            <a:gd name="T86" fmla="+- 0 3792 3652"/>
                            <a:gd name="T87" fmla="*/ 3792 h 254"/>
                            <a:gd name="T88" fmla="+- 0 1396 1199"/>
                            <a:gd name="T89" fmla="*/ T88 w 214"/>
                            <a:gd name="T90" fmla="+- 0 3792 3652"/>
                            <a:gd name="T91" fmla="*/ 3792 h 254"/>
                            <a:gd name="T92" fmla="+- 0 1411 1199"/>
                            <a:gd name="T93" fmla="*/ T92 w 214"/>
                            <a:gd name="T94" fmla="+- 0 3683 3652"/>
                            <a:gd name="T95" fmla="*/ 3683 h 2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214" h="254">
                              <a:moveTo>
                                <a:pt x="133" y="121"/>
                              </a:moveTo>
                              <a:lnTo>
                                <a:pt x="81" y="121"/>
                              </a:lnTo>
                              <a:lnTo>
                                <a:pt x="164" y="167"/>
                              </a:lnTo>
                              <a:lnTo>
                                <a:pt x="152" y="237"/>
                              </a:lnTo>
                              <a:lnTo>
                                <a:pt x="181" y="253"/>
                              </a:lnTo>
                              <a:lnTo>
                                <a:pt x="197" y="140"/>
                              </a:lnTo>
                              <a:lnTo>
                                <a:pt x="168" y="140"/>
                              </a:lnTo>
                              <a:lnTo>
                                <a:pt x="133" y="121"/>
                              </a:lnTo>
                              <a:close/>
                              <a:moveTo>
                                <a:pt x="185" y="0"/>
                              </a:moveTo>
                              <a:lnTo>
                                <a:pt x="0" y="153"/>
                              </a:lnTo>
                              <a:lnTo>
                                <a:pt x="27" y="167"/>
                              </a:lnTo>
                              <a:lnTo>
                                <a:pt x="81" y="121"/>
                              </a:lnTo>
                              <a:lnTo>
                                <a:pt x="133" y="121"/>
                              </a:lnTo>
                              <a:lnTo>
                                <a:pt x="102" y="103"/>
                              </a:lnTo>
                              <a:lnTo>
                                <a:pt x="186" y="31"/>
                              </a:lnTo>
                              <a:lnTo>
                                <a:pt x="212" y="31"/>
                              </a:lnTo>
                              <a:lnTo>
                                <a:pt x="214" y="16"/>
                              </a:lnTo>
                              <a:lnTo>
                                <a:pt x="185" y="0"/>
                              </a:lnTo>
                              <a:close/>
                              <a:moveTo>
                                <a:pt x="212" y="31"/>
                              </a:moveTo>
                              <a:lnTo>
                                <a:pt x="186" y="31"/>
                              </a:lnTo>
                              <a:lnTo>
                                <a:pt x="168" y="140"/>
                              </a:lnTo>
                              <a:lnTo>
                                <a:pt x="197" y="140"/>
                              </a:lnTo>
                              <a:lnTo>
                                <a:pt x="212" y="31"/>
                              </a:lnTo>
                              <a:close/>
                            </a:path>
                          </a:pathLst>
                        </a:custGeom>
                        <a:solidFill>
                          <a:srgbClr val="00529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AutoShape 14"/>
                      <wps:cNvSpPr>
                        <a:spLocks/>
                      </wps:cNvSpPr>
                      <wps:spPr bwMode="auto">
                        <a:xfrm>
                          <a:off x="1408" y="3716"/>
                          <a:ext cx="256" cy="278"/>
                        </a:xfrm>
                        <a:custGeom>
                          <a:avLst/>
                          <a:gdLst>
                            <a:gd name="T0" fmla="+- 0 1537 1409"/>
                            <a:gd name="T1" fmla="*/ T0 w 256"/>
                            <a:gd name="T2" fmla="+- 0 3768 3716"/>
                            <a:gd name="T3" fmla="*/ 3768 h 278"/>
                            <a:gd name="T4" fmla="+- 0 1509 1409"/>
                            <a:gd name="T5" fmla="*/ T4 w 256"/>
                            <a:gd name="T6" fmla="+- 0 3768 3716"/>
                            <a:gd name="T7" fmla="*/ 3768 h 278"/>
                            <a:gd name="T8" fmla="+- 0 1510 1409"/>
                            <a:gd name="T9" fmla="*/ T8 w 256"/>
                            <a:gd name="T10" fmla="+- 0 3768 3716"/>
                            <a:gd name="T11" fmla="*/ 3768 h 278"/>
                            <a:gd name="T12" fmla="+- 0 1541 1409"/>
                            <a:gd name="T13" fmla="*/ T12 w 256"/>
                            <a:gd name="T14" fmla="+- 0 3980 3716"/>
                            <a:gd name="T15" fmla="*/ 3980 h 278"/>
                            <a:gd name="T16" fmla="+- 0 1571 1409"/>
                            <a:gd name="T17" fmla="*/ T16 w 256"/>
                            <a:gd name="T18" fmla="+- 0 3994 3716"/>
                            <a:gd name="T19" fmla="*/ 3994 h 278"/>
                            <a:gd name="T20" fmla="+- 0 1594 1409"/>
                            <a:gd name="T21" fmla="*/ T20 w 256"/>
                            <a:gd name="T22" fmla="+- 0 3944 3716"/>
                            <a:gd name="T23" fmla="*/ 3944 h 278"/>
                            <a:gd name="T24" fmla="+- 0 1563 1409"/>
                            <a:gd name="T25" fmla="*/ T24 w 256"/>
                            <a:gd name="T26" fmla="+- 0 3944 3716"/>
                            <a:gd name="T27" fmla="*/ 3944 h 278"/>
                            <a:gd name="T28" fmla="+- 0 1562 1409"/>
                            <a:gd name="T29" fmla="*/ T28 w 256"/>
                            <a:gd name="T30" fmla="+- 0 3943 3716"/>
                            <a:gd name="T31" fmla="*/ 3943 h 278"/>
                            <a:gd name="T32" fmla="+- 0 1537 1409"/>
                            <a:gd name="T33" fmla="*/ T32 w 256"/>
                            <a:gd name="T34" fmla="+- 0 3768 3716"/>
                            <a:gd name="T35" fmla="*/ 3768 h 278"/>
                            <a:gd name="T36" fmla="+- 0 1638 1409"/>
                            <a:gd name="T37" fmla="*/ T36 w 256"/>
                            <a:gd name="T38" fmla="+- 0 3779 3716"/>
                            <a:gd name="T39" fmla="*/ 3779 h 278"/>
                            <a:gd name="T40" fmla="+- 0 1563 1409"/>
                            <a:gd name="T41" fmla="*/ T40 w 256"/>
                            <a:gd name="T42" fmla="+- 0 3944 3716"/>
                            <a:gd name="T43" fmla="*/ 3944 h 278"/>
                            <a:gd name="T44" fmla="+- 0 1594 1409"/>
                            <a:gd name="T45" fmla="*/ T44 w 256"/>
                            <a:gd name="T46" fmla="+- 0 3944 3716"/>
                            <a:gd name="T47" fmla="*/ 3944 h 278"/>
                            <a:gd name="T48" fmla="+- 0 1664 1409"/>
                            <a:gd name="T49" fmla="*/ T48 w 256"/>
                            <a:gd name="T50" fmla="+- 0 3791 3716"/>
                            <a:gd name="T51" fmla="*/ 3791 h 278"/>
                            <a:gd name="T52" fmla="+- 0 1638 1409"/>
                            <a:gd name="T53" fmla="*/ T52 w 256"/>
                            <a:gd name="T54" fmla="+- 0 3779 3716"/>
                            <a:gd name="T55" fmla="*/ 3779 h 278"/>
                            <a:gd name="T56" fmla="+- 0 1502 1409"/>
                            <a:gd name="T57" fmla="*/ T56 w 256"/>
                            <a:gd name="T58" fmla="+- 0 3716 3716"/>
                            <a:gd name="T59" fmla="*/ 3716 h 278"/>
                            <a:gd name="T60" fmla="+- 0 1409 1409"/>
                            <a:gd name="T61" fmla="*/ T60 w 256"/>
                            <a:gd name="T62" fmla="+- 0 3919 3716"/>
                            <a:gd name="T63" fmla="*/ 3919 h 278"/>
                            <a:gd name="T64" fmla="+- 0 1434 1409"/>
                            <a:gd name="T65" fmla="*/ T64 w 256"/>
                            <a:gd name="T66" fmla="+- 0 3931 3716"/>
                            <a:gd name="T67" fmla="*/ 3931 h 278"/>
                            <a:gd name="T68" fmla="+- 0 1509 1409"/>
                            <a:gd name="T69" fmla="*/ T68 w 256"/>
                            <a:gd name="T70" fmla="+- 0 3768 3716"/>
                            <a:gd name="T71" fmla="*/ 3768 h 278"/>
                            <a:gd name="T72" fmla="+- 0 1537 1409"/>
                            <a:gd name="T73" fmla="*/ T72 w 256"/>
                            <a:gd name="T74" fmla="+- 0 3768 3716"/>
                            <a:gd name="T75" fmla="*/ 3768 h 278"/>
                            <a:gd name="T76" fmla="+- 0 1531 1409"/>
                            <a:gd name="T77" fmla="*/ T76 w 256"/>
                            <a:gd name="T78" fmla="+- 0 3730 3716"/>
                            <a:gd name="T79" fmla="*/ 3730 h 278"/>
                            <a:gd name="T80" fmla="+- 0 1502 1409"/>
                            <a:gd name="T81" fmla="*/ T80 w 256"/>
                            <a:gd name="T82" fmla="+- 0 3716 3716"/>
                            <a:gd name="T83" fmla="*/ 3716 h 27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56" h="278">
                              <a:moveTo>
                                <a:pt x="128" y="52"/>
                              </a:moveTo>
                              <a:lnTo>
                                <a:pt x="100" y="52"/>
                              </a:lnTo>
                              <a:lnTo>
                                <a:pt x="101" y="52"/>
                              </a:lnTo>
                              <a:lnTo>
                                <a:pt x="132" y="264"/>
                              </a:lnTo>
                              <a:lnTo>
                                <a:pt x="162" y="278"/>
                              </a:lnTo>
                              <a:lnTo>
                                <a:pt x="185" y="228"/>
                              </a:lnTo>
                              <a:lnTo>
                                <a:pt x="154" y="228"/>
                              </a:lnTo>
                              <a:lnTo>
                                <a:pt x="153" y="227"/>
                              </a:lnTo>
                              <a:lnTo>
                                <a:pt x="128" y="52"/>
                              </a:lnTo>
                              <a:close/>
                              <a:moveTo>
                                <a:pt x="229" y="63"/>
                              </a:moveTo>
                              <a:lnTo>
                                <a:pt x="154" y="228"/>
                              </a:lnTo>
                              <a:lnTo>
                                <a:pt x="185" y="228"/>
                              </a:lnTo>
                              <a:lnTo>
                                <a:pt x="255" y="75"/>
                              </a:lnTo>
                              <a:lnTo>
                                <a:pt x="229" y="63"/>
                              </a:lnTo>
                              <a:close/>
                              <a:moveTo>
                                <a:pt x="93" y="0"/>
                              </a:moveTo>
                              <a:lnTo>
                                <a:pt x="0" y="203"/>
                              </a:lnTo>
                              <a:lnTo>
                                <a:pt x="25" y="215"/>
                              </a:lnTo>
                              <a:lnTo>
                                <a:pt x="100" y="52"/>
                              </a:lnTo>
                              <a:lnTo>
                                <a:pt x="128" y="52"/>
                              </a:lnTo>
                              <a:lnTo>
                                <a:pt x="122" y="14"/>
                              </a:lnTo>
                              <a:lnTo>
                                <a:pt x="93" y="0"/>
                              </a:lnTo>
                              <a:close/>
                            </a:path>
                          </a:pathLst>
                        </a:custGeom>
                        <a:solidFill>
                          <a:srgbClr val="00529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AutoShape 13"/>
                      <wps:cNvSpPr>
                        <a:spLocks/>
                      </wps:cNvSpPr>
                      <wps:spPr bwMode="auto">
                        <a:xfrm>
                          <a:off x="1643" y="3826"/>
                          <a:ext cx="219" cy="235"/>
                        </a:xfrm>
                        <a:custGeom>
                          <a:avLst/>
                          <a:gdLst>
                            <a:gd name="T0" fmla="+- 0 1745 1644"/>
                            <a:gd name="T1" fmla="*/ T0 w 219"/>
                            <a:gd name="T2" fmla="+- 0 3827 3826"/>
                            <a:gd name="T3" fmla="*/ 3827 h 235"/>
                            <a:gd name="T4" fmla="+- 0 1724 1644"/>
                            <a:gd name="T5" fmla="*/ T4 w 219"/>
                            <a:gd name="T6" fmla="+- 0 3831 3826"/>
                            <a:gd name="T7" fmla="*/ 3831 h 235"/>
                            <a:gd name="T8" fmla="+- 0 1705 1644"/>
                            <a:gd name="T9" fmla="*/ T8 w 219"/>
                            <a:gd name="T10" fmla="+- 0 3840 3826"/>
                            <a:gd name="T11" fmla="*/ 3840 h 235"/>
                            <a:gd name="T12" fmla="+- 0 1688 1644"/>
                            <a:gd name="T13" fmla="*/ T12 w 219"/>
                            <a:gd name="T14" fmla="+- 0 3852 3826"/>
                            <a:gd name="T15" fmla="*/ 3852 h 235"/>
                            <a:gd name="T16" fmla="+- 0 1673 1644"/>
                            <a:gd name="T17" fmla="*/ T16 w 219"/>
                            <a:gd name="T18" fmla="+- 0 3868 3826"/>
                            <a:gd name="T19" fmla="*/ 3868 h 235"/>
                            <a:gd name="T20" fmla="+- 0 1661 1644"/>
                            <a:gd name="T21" fmla="*/ T20 w 219"/>
                            <a:gd name="T22" fmla="+- 0 3887 3826"/>
                            <a:gd name="T23" fmla="*/ 3887 h 235"/>
                            <a:gd name="T24" fmla="+- 0 1652 1644"/>
                            <a:gd name="T25" fmla="*/ T24 w 219"/>
                            <a:gd name="T26" fmla="+- 0 3907 3826"/>
                            <a:gd name="T27" fmla="*/ 3907 h 235"/>
                            <a:gd name="T28" fmla="+- 0 1646 1644"/>
                            <a:gd name="T29" fmla="*/ T28 w 219"/>
                            <a:gd name="T30" fmla="+- 0 3929 3826"/>
                            <a:gd name="T31" fmla="*/ 3929 h 235"/>
                            <a:gd name="T32" fmla="+- 0 1644 1644"/>
                            <a:gd name="T33" fmla="*/ T32 w 219"/>
                            <a:gd name="T34" fmla="+- 0 3947 3826"/>
                            <a:gd name="T35" fmla="*/ 3947 h 235"/>
                            <a:gd name="T36" fmla="+- 0 1645 1644"/>
                            <a:gd name="T37" fmla="*/ T36 w 219"/>
                            <a:gd name="T38" fmla="+- 0 3973 3826"/>
                            <a:gd name="T39" fmla="*/ 3973 h 235"/>
                            <a:gd name="T40" fmla="+- 0 1650 1644"/>
                            <a:gd name="T41" fmla="*/ T40 w 219"/>
                            <a:gd name="T42" fmla="+- 0 3993 3826"/>
                            <a:gd name="T43" fmla="*/ 3993 h 235"/>
                            <a:gd name="T44" fmla="+- 0 1659 1644"/>
                            <a:gd name="T45" fmla="*/ T44 w 219"/>
                            <a:gd name="T46" fmla="+- 0 4012 3826"/>
                            <a:gd name="T47" fmla="*/ 4012 h 235"/>
                            <a:gd name="T48" fmla="+- 0 1673 1644"/>
                            <a:gd name="T49" fmla="*/ T48 w 219"/>
                            <a:gd name="T50" fmla="+- 0 4029 3826"/>
                            <a:gd name="T51" fmla="*/ 4029 h 235"/>
                            <a:gd name="T52" fmla="+- 0 1691 1644"/>
                            <a:gd name="T53" fmla="*/ T52 w 219"/>
                            <a:gd name="T54" fmla="+- 0 4043 3826"/>
                            <a:gd name="T55" fmla="*/ 4043 h 235"/>
                            <a:gd name="T56" fmla="+- 0 1713 1644"/>
                            <a:gd name="T57" fmla="*/ T56 w 219"/>
                            <a:gd name="T58" fmla="+- 0 4053 3826"/>
                            <a:gd name="T59" fmla="*/ 4053 h 235"/>
                            <a:gd name="T60" fmla="+- 0 1738 1644"/>
                            <a:gd name="T61" fmla="*/ T60 w 219"/>
                            <a:gd name="T62" fmla="+- 0 4060 3826"/>
                            <a:gd name="T63" fmla="*/ 4060 h 235"/>
                            <a:gd name="T64" fmla="+- 0 1760 1644"/>
                            <a:gd name="T65" fmla="*/ T64 w 219"/>
                            <a:gd name="T66" fmla="+- 0 4060 3826"/>
                            <a:gd name="T67" fmla="*/ 4060 h 235"/>
                            <a:gd name="T68" fmla="+- 0 1782 1644"/>
                            <a:gd name="T69" fmla="*/ T68 w 219"/>
                            <a:gd name="T70" fmla="+- 0 4056 3826"/>
                            <a:gd name="T71" fmla="*/ 4056 h 235"/>
                            <a:gd name="T72" fmla="+- 0 1801 1644"/>
                            <a:gd name="T73" fmla="*/ T72 w 219"/>
                            <a:gd name="T74" fmla="+- 0 4047 3826"/>
                            <a:gd name="T75" fmla="*/ 4047 h 235"/>
                            <a:gd name="T76" fmla="+- 0 1816 1644"/>
                            <a:gd name="T77" fmla="*/ T76 w 219"/>
                            <a:gd name="T78" fmla="+- 0 4036 3826"/>
                            <a:gd name="T79" fmla="*/ 4036 h 235"/>
                            <a:gd name="T80" fmla="+- 0 1734 1644"/>
                            <a:gd name="T81" fmla="*/ T80 w 219"/>
                            <a:gd name="T82" fmla="+- 0 4035 3826"/>
                            <a:gd name="T83" fmla="*/ 4035 h 235"/>
                            <a:gd name="T84" fmla="+- 0 1699 1644"/>
                            <a:gd name="T85" fmla="*/ T84 w 219"/>
                            <a:gd name="T86" fmla="+- 0 4019 3826"/>
                            <a:gd name="T87" fmla="*/ 4019 h 235"/>
                            <a:gd name="T88" fmla="+- 0 1679 1644"/>
                            <a:gd name="T89" fmla="*/ T88 w 219"/>
                            <a:gd name="T90" fmla="+- 0 3993 3826"/>
                            <a:gd name="T91" fmla="*/ 3993 h 235"/>
                            <a:gd name="T92" fmla="+- 0 1672 1644"/>
                            <a:gd name="T93" fmla="*/ T92 w 219"/>
                            <a:gd name="T94" fmla="+- 0 3961 3826"/>
                            <a:gd name="T95" fmla="*/ 3961 h 235"/>
                            <a:gd name="T96" fmla="+- 0 1676 1644"/>
                            <a:gd name="T97" fmla="*/ T96 w 219"/>
                            <a:gd name="T98" fmla="+- 0 3928 3826"/>
                            <a:gd name="T99" fmla="*/ 3928 h 235"/>
                            <a:gd name="T100" fmla="+- 0 1689 1644"/>
                            <a:gd name="T101" fmla="*/ T100 w 219"/>
                            <a:gd name="T102" fmla="+- 0 3897 3826"/>
                            <a:gd name="T103" fmla="*/ 3897 h 235"/>
                            <a:gd name="T104" fmla="+- 0 1710 1644"/>
                            <a:gd name="T105" fmla="*/ T104 w 219"/>
                            <a:gd name="T106" fmla="+- 0 3870 3826"/>
                            <a:gd name="T107" fmla="*/ 3870 h 235"/>
                            <a:gd name="T108" fmla="+- 0 1737 1644"/>
                            <a:gd name="T109" fmla="*/ T108 w 219"/>
                            <a:gd name="T110" fmla="+- 0 3854 3826"/>
                            <a:gd name="T111" fmla="*/ 3854 h 235"/>
                            <a:gd name="T112" fmla="+- 0 1825 1644"/>
                            <a:gd name="T113" fmla="*/ T112 w 219"/>
                            <a:gd name="T114" fmla="+- 0 3851 3826"/>
                            <a:gd name="T115" fmla="*/ 3851 h 235"/>
                            <a:gd name="T116" fmla="+- 0 1815 1644"/>
                            <a:gd name="T117" fmla="*/ T116 w 219"/>
                            <a:gd name="T118" fmla="+- 0 3844 3826"/>
                            <a:gd name="T119" fmla="*/ 3844 h 235"/>
                            <a:gd name="T120" fmla="+- 0 1792 1644"/>
                            <a:gd name="T121" fmla="*/ T120 w 219"/>
                            <a:gd name="T122" fmla="+- 0 3833 3826"/>
                            <a:gd name="T123" fmla="*/ 3833 h 235"/>
                            <a:gd name="T124" fmla="+- 0 1768 1644"/>
                            <a:gd name="T125" fmla="*/ T124 w 219"/>
                            <a:gd name="T126" fmla="+- 0 3827 3826"/>
                            <a:gd name="T127" fmla="*/ 3827 h 235"/>
                            <a:gd name="T128" fmla="+- 0 1825 1644"/>
                            <a:gd name="T129" fmla="*/ T128 w 219"/>
                            <a:gd name="T130" fmla="+- 0 3851 3826"/>
                            <a:gd name="T131" fmla="*/ 3851 h 235"/>
                            <a:gd name="T132" fmla="+- 0 1771 1644"/>
                            <a:gd name="T133" fmla="*/ T132 w 219"/>
                            <a:gd name="T134" fmla="+- 0 3852 3826"/>
                            <a:gd name="T135" fmla="*/ 3852 h 235"/>
                            <a:gd name="T136" fmla="+- 0 1807 1644"/>
                            <a:gd name="T137" fmla="*/ T136 w 219"/>
                            <a:gd name="T138" fmla="+- 0 3868 3826"/>
                            <a:gd name="T139" fmla="*/ 3868 h 235"/>
                            <a:gd name="T140" fmla="+- 0 1827 1644"/>
                            <a:gd name="T141" fmla="*/ T140 w 219"/>
                            <a:gd name="T142" fmla="+- 0 3894 3826"/>
                            <a:gd name="T143" fmla="*/ 3894 h 235"/>
                            <a:gd name="T144" fmla="+- 0 1834 1644"/>
                            <a:gd name="T145" fmla="*/ T144 w 219"/>
                            <a:gd name="T146" fmla="+- 0 3926 3826"/>
                            <a:gd name="T147" fmla="*/ 3926 h 235"/>
                            <a:gd name="T148" fmla="+- 0 1829 1644"/>
                            <a:gd name="T149" fmla="*/ T148 w 219"/>
                            <a:gd name="T150" fmla="+- 0 3959 3826"/>
                            <a:gd name="T151" fmla="*/ 3959 h 235"/>
                            <a:gd name="T152" fmla="+- 0 1817 1644"/>
                            <a:gd name="T153" fmla="*/ T152 w 219"/>
                            <a:gd name="T154" fmla="+- 0 3990 3826"/>
                            <a:gd name="T155" fmla="*/ 3990 h 235"/>
                            <a:gd name="T156" fmla="+- 0 1796 1644"/>
                            <a:gd name="T157" fmla="*/ T156 w 219"/>
                            <a:gd name="T158" fmla="+- 0 4017 3826"/>
                            <a:gd name="T159" fmla="*/ 4017 h 235"/>
                            <a:gd name="T160" fmla="+- 0 1768 1644"/>
                            <a:gd name="T161" fmla="*/ T160 w 219"/>
                            <a:gd name="T162" fmla="+- 0 4033 3826"/>
                            <a:gd name="T163" fmla="*/ 4033 h 235"/>
                            <a:gd name="T164" fmla="+- 0 1816 1644"/>
                            <a:gd name="T165" fmla="*/ T164 w 219"/>
                            <a:gd name="T166" fmla="+- 0 4036 3826"/>
                            <a:gd name="T167" fmla="*/ 4036 h 235"/>
                            <a:gd name="T168" fmla="+- 0 1825 1644"/>
                            <a:gd name="T169" fmla="*/ T168 w 219"/>
                            <a:gd name="T170" fmla="+- 0 4027 3826"/>
                            <a:gd name="T171" fmla="*/ 4027 h 235"/>
                            <a:gd name="T172" fmla="+- 0 1839 1644"/>
                            <a:gd name="T173" fmla="*/ T172 w 219"/>
                            <a:gd name="T174" fmla="+- 0 4010 3826"/>
                            <a:gd name="T175" fmla="*/ 4010 h 235"/>
                            <a:gd name="T176" fmla="+- 0 1849 1644"/>
                            <a:gd name="T177" fmla="*/ T176 w 219"/>
                            <a:gd name="T178" fmla="+- 0 3990 3826"/>
                            <a:gd name="T179" fmla="*/ 3990 h 235"/>
                            <a:gd name="T180" fmla="+- 0 1857 1644"/>
                            <a:gd name="T181" fmla="*/ T180 w 219"/>
                            <a:gd name="T182" fmla="+- 0 3969 3826"/>
                            <a:gd name="T183" fmla="*/ 3969 h 235"/>
                            <a:gd name="T184" fmla="+- 0 1861 1644"/>
                            <a:gd name="T185" fmla="*/ T184 w 219"/>
                            <a:gd name="T186" fmla="+- 0 3947 3826"/>
                            <a:gd name="T187" fmla="*/ 3947 h 235"/>
                            <a:gd name="T188" fmla="+- 0 1862 1644"/>
                            <a:gd name="T189" fmla="*/ T188 w 219"/>
                            <a:gd name="T190" fmla="+- 0 3925 3826"/>
                            <a:gd name="T191" fmla="*/ 3925 h 235"/>
                            <a:gd name="T192" fmla="+- 0 1859 1644"/>
                            <a:gd name="T193" fmla="*/ T192 w 219"/>
                            <a:gd name="T194" fmla="+- 0 3904 3826"/>
                            <a:gd name="T195" fmla="*/ 3904 h 235"/>
                            <a:gd name="T196" fmla="+- 0 1852 1644"/>
                            <a:gd name="T197" fmla="*/ T196 w 219"/>
                            <a:gd name="T198" fmla="+- 0 3884 3826"/>
                            <a:gd name="T199" fmla="*/ 3884 h 235"/>
                            <a:gd name="T200" fmla="+- 0 1840 1644"/>
                            <a:gd name="T201" fmla="*/ T200 w 219"/>
                            <a:gd name="T202" fmla="+- 0 3866 3826"/>
                            <a:gd name="T203" fmla="*/ 3866 h 235"/>
                            <a:gd name="T204" fmla="+- 0 1825 1644"/>
                            <a:gd name="T205" fmla="*/ T204 w 219"/>
                            <a:gd name="T206" fmla="+- 0 3851 3826"/>
                            <a:gd name="T207" fmla="*/ 3851 h 23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219" h="235">
                              <a:moveTo>
                                <a:pt x="113" y="0"/>
                              </a:moveTo>
                              <a:lnTo>
                                <a:pt x="101" y="1"/>
                              </a:lnTo>
                              <a:lnTo>
                                <a:pt x="90" y="2"/>
                              </a:lnTo>
                              <a:lnTo>
                                <a:pt x="80" y="5"/>
                              </a:lnTo>
                              <a:lnTo>
                                <a:pt x="70" y="9"/>
                              </a:lnTo>
                              <a:lnTo>
                                <a:pt x="61" y="14"/>
                              </a:lnTo>
                              <a:lnTo>
                                <a:pt x="52" y="20"/>
                              </a:lnTo>
                              <a:lnTo>
                                <a:pt x="44" y="26"/>
                              </a:lnTo>
                              <a:lnTo>
                                <a:pt x="36" y="34"/>
                              </a:lnTo>
                              <a:lnTo>
                                <a:pt x="29" y="42"/>
                              </a:lnTo>
                              <a:lnTo>
                                <a:pt x="23" y="51"/>
                              </a:lnTo>
                              <a:lnTo>
                                <a:pt x="17" y="61"/>
                              </a:lnTo>
                              <a:lnTo>
                                <a:pt x="12" y="71"/>
                              </a:lnTo>
                              <a:lnTo>
                                <a:pt x="8" y="81"/>
                              </a:lnTo>
                              <a:lnTo>
                                <a:pt x="5" y="92"/>
                              </a:lnTo>
                              <a:lnTo>
                                <a:pt x="2" y="103"/>
                              </a:lnTo>
                              <a:lnTo>
                                <a:pt x="0" y="114"/>
                              </a:lnTo>
                              <a:lnTo>
                                <a:pt x="0" y="121"/>
                              </a:lnTo>
                              <a:lnTo>
                                <a:pt x="0" y="136"/>
                              </a:lnTo>
                              <a:lnTo>
                                <a:pt x="1" y="147"/>
                              </a:lnTo>
                              <a:lnTo>
                                <a:pt x="3" y="157"/>
                              </a:lnTo>
                              <a:lnTo>
                                <a:pt x="6" y="167"/>
                              </a:lnTo>
                              <a:lnTo>
                                <a:pt x="10" y="177"/>
                              </a:lnTo>
                              <a:lnTo>
                                <a:pt x="15" y="186"/>
                              </a:lnTo>
                              <a:lnTo>
                                <a:pt x="21" y="194"/>
                              </a:lnTo>
                              <a:lnTo>
                                <a:pt x="29" y="203"/>
                              </a:lnTo>
                              <a:lnTo>
                                <a:pt x="37" y="210"/>
                              </a:lnTo>
                              <a:lnTo>
                                <a:pt x="47" y="217"/>
                              </a:lnTo>
                              <a:lnTo>
                                <a:pt x="57" y="222"/>
                              </a:lnTo>
                              <a:lnTo>
                                <a:pt x="69" y="227"/>
                              </a:lnTo>
                              <a:lnTo>
                                <a:pt x="82" y="231"/>
                              </a:lnTo>
                              <a:lnTo>
                                <a:pt x="94" y="234"/>
                              </a:lnTo>
                              <a:lnTo>
                                <a:pt x="105" y="235"/>
                              </a:lnTo>
                              <a:lnTo>
                                <a:pt x="116" y="234"/>
                              </a:lnTo>
                              <a:lnTo>
                                <a:pt x="127" y="233"/>
                              </a:lnTo>
                              <a:lnTo>
                                <a:pt x="138" y="230"/>
                              </a:lnTo>
                              <a:lnTo>
                                <a:pt x="147" y="226"/>
                              </a:lnTo>
                              <a:lnTo>
                                <a:pt x="157" y="221"/>
                              </a:lnTo>
                              <a:lnTo>
                                <a:pt x="165" y="215"/>
                              </a:lnTo>
                              <a:lnTo>
                                <a:pt x="172" y="210"/>
                              </a:lnTo>
                              <a:lnTo>
                                <a:pt x="102" y="210"/>
                              </a:lnTo>
                              <a:lnTo>
                                <a:pt x="90" y="209"/>
                              </a:lnTo>
                              <a:lnTo>
                                <a:pt x="65" y="200"/>
                              </a:lnTo>
                              <a:lnTo>
                                <a:pt x="55" y="193"/>
                              </a:lnTo>
                              <a:lnTo>
                                <a:pt x="40" y="176"/>
                              </a:lnTo>
                              <a:lnTo>
                                <a:pt x="35" y="167"/>
                              </a:lnTo>
                              <a:lnTo>
                                <a:pt x="29" y="146"/>
                              </a:lnTo>
                              <a:lnTo>
                                <a:pt x="28" y="135"/>
                              </a:lnTo>
                              <a:lnTo>
                                <a:pt x="30" y="113"/>
                              </a:lnTo>
                              <a:lnTo>
                                <a:pt x="32" y="102"/>
                              </a:lnTo>
                              <a:lnTo>
                                <a:pt x="40" y="81"/>
                              </a:lnTo>
                              <a:lnTo>
                                <a:pt x="45" y="71"/>
                              </a:lnTo>
                              <a:lnTo>
                                <a:pt x="58" y="52"/>
                              </a:lnTo>
                              <a:lnTo>
                                <a:pt x="66" y="44"/>
                              </a:lnTo>
                              <a:lnTo>
                                <a:pt x="83" y="32"/>
                              </a:lnTo>
                              <a:lnTo>
                                <a:pt x="93" y="28"/>
                              </a:lnTo>
                              <a:lnTo>
                                <a:pt x="115" y="25"/>
                              </a:lnTo>
                              <a:lnTo>
                                <a:pt x="181" y="25"/>
                              </a:lnTo>
                              <a:lnTo>
                                <a:pt x="171" y="18"/>
                              </a:lnTo>
                              <a:lnTo>
                                <a:pt x="160" y="12"/>
                              </a:lnTo>
                              <a:lnTo>
                                <a:pt x="148" y="7"/>
                              </a:lnTo>
                              <a:lnTo>
                                <a:pt x="136" y="4"/>
                              </a:lnTo>
                              <a:lnTo>
                                <a:pt x="124" y="1"/>
                              </a:lnTo>
                              <a:lnTo>
                                <a:pt x="113" y="0"/>
                              </a:lnTo>
                              <a:close/>
                              <a:moveTo>
                                <a:pt x="181" y="25"/>
                              </a:moveTo>
                              <a:lnTo>
                                <a:pt x="115" y="25"/>
                              </a:lnTo>
                              <a:lnTo>
                                <a:pt x="127" y="26"/>
                              </a:lnTo>
                              <a:lnTo>
                                <a:pt x="153" y="36"/>
                              </a:lnTo>
                              <a:lnTo>
                                <a:pt x="163" y="42"/>
                              </a:lnTo>
                              <a:lnTo>
                                <a:pt x="178" y="59"/>
                              </a:lnTo>
                              <a:lnTo>
                                <a:pt x="183" y="68"/>
                              </a:lnTo>
                              <a:lnTo>
                                <a:pt x="189" y="89"/>
                              </a:lnTo>
                              <a:lnTo>
                                <a:pt x="190" y="100"/>
                              </a:lnTo>
                              <a:lnTo>
                                <a:pt x="188" y="122"/>
                              </a:lnTo>
                              <a:lnTo>
                                <a:pt x="185" y="133"/>
                              </a:lnTo>
                              <a:lnTo>
                                <a:pt x="178" y="154"/>
                              </a:lnTo>
                              <a:lnTo>
                                <a:pt x="173" y="164"/>
                              </a:lnTo>
                              <a:lnTo>
                                <a:pt x="160" y="183"/>
                              </a:lnTo>
                              <a:lnTo>
                                <a:pt x="152" y="191"/>
                              </a:lnTo>
                              <a:lnTo>
                                <a:pt x="134" y="203"/>
                              </a:lnTo>
                              <a:lnTo>
                                <a:pt x="124" y="207"/>
                              </a:lnTo>
                              <a:lnTo>
                                <a:pt x="102" y="210"/>
                              </a:lnTo>
                              <a:lnTo>
                                <a:pt x="172" y="210"/>
                              </a:lnTo>
                              <a:lnTo>
                                <a:pt x="174" y="209"/>
                              </a:lnTo>
                              <a:lnTo>
                                <a:pt x="181" y="201"/>
                              </a:lnTo>
                              <a:lnTo>
                                <a:pt x="188" y="193"/>
                              </a:lnTo>
                              <a:lnTo>
                                <a:pt x="195" y="184"/>
                              </a:lnTo>
                              <a:lnTo>
                                <a:pt x="200" y="174"/>
                              </a:lnTo>
                              <a:lnTo>
                                <a:pt x="205" y="164"/>
                              </a:lnTo>
                              <a:lnTo>
                                <a:pt x="210" y="154"/>
                              </a:lnTo>
                              <a:lnTo>
                                <a:pt x="213" y="143"/>
                              </a:lnTo>
                              <a:lnTo>
                                <a:pt x="216" y="132"/>
                              </a:lnTo>
                              <a:lnTo>
                                <a:pt x="217" y="121"/>
                              </a:lnTo>
                              <a:lnTo>
                                <a:pt x="218" y="113"/>
                              </a:lnTo>
                              <a:lnTo>
                                <a:pt x="218" y="99"/>
                              </a:lnTo>
                              <a:lnTo>
                                <a:pt x="217" y="88"/>
                              </a:lnTo>
                              <a:lnTo>
                                <a:pt x="215" y="78"/>
                              </a:lnTo>
                              <a:lnTo>
                                <a:pt x="212" y="68"/>
                              </a:lnTo>
                              <a:lnTo>
                                <a:pt x="208" y="58"/>
                              </a:lnTo>
                              <a:lnTo>
                                <a:pt x="203" y="49"/>
                              </a:lnTo>
                              <a:lnTo>
                                <a:pt x="196" y="40"/>
                              </a:lnTo>
                              <a:lnTo>
                                <a:pt x="189" y="32"/>
                              </a:lnTo>
                              <a:lnTo>
                                <a:pt x="181" y="25"/>
                              </a:lnTo>
                              <a:close/>
                            </a:path>
                          </a:pathLst>
                        </a:custGeom>
                        <a:solidFill>
                          <a:srgbClr val="00529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 name="AutoShape 12"/>
                      <wps:cNvSpPr>
                        <a:spLocks/>
                      </wps:cNvSpPr>
                      <wps:spPr bwMode="auto">
                        <a:xfrm>
                          <a:off x="1861" y="3882"/>
                          <a:ext cx="212" cy="263"/>
                        </a:xfrm>
                        <a:custGeom>
                          <a:avLst/>
                          <a:gdLst>
                            <a:gd name="T0" fmla="+- 0 1915 1862"/>
                            <a:gd name="T1" fmla="*/ T0 w 212"/>
                            <a:gd name="T2" fmla="+- 0 4014 3882"/>
                            <a:gd name="T3" fmla="*/ 4014 h 263"/>
                            <a:gd name="T4" fmla="+- 0 1998 1862"/>
                            <a:gd name="T5" fmla="*/ T4 w 212"/>
                            <a:gd name="T6" fmla="+- 0 4037 3882"/>
                            <a:gd name="T7" fmla="*/ 4037 h 263"/>
                            <a:gd name="T8" fmla="+- 0 2008 1862"/>
                            <a:gd name="T9" fmla="*/ T8 w 212"/>
                            <a:gd name="T10" fmla="+- 0 4047 3882"/>
                            <a:gd name="T11" fmla="*/ 4047 h 263"/>
                            <a:gd name="T12" fmla="+- 0 2012 1862"/>
                            <a:gd name="T13" fmla="*/ T12 w 212"/>
                            <a:gd name="T14" fmla="+- 0 4060 3882"/>
                            <a:gd name="T15" fmla="*/ 4060 h 263"/>
                            <a:gd name="T16" fmla="+- 0 2012 1862"/>
                            <a:gd name="T17" fmla="*/ T16 w 212"/>
                            <a:gd name="T18" fmla="+- 0 4075 3882"/>
                            <a:gd name="T19" fmla="*/ 4075 h 263"/>
                            <a:gd name="T20" fmla="+- 0 2011 1862"/>
                            <a:gd name="T21" fmla="*/ T20 w 212"/>
                            <a:gd name="T22" fmla="+- 0 4086 3882"/>
                            <a:gd name="T23" fmla="*/ 4086 h 263"/>
                            <a:gd name="T24" fmla="+- 0 2007 1862"/>
                            <a:gd name="T25" fmla="*/ T24 w 212"/>
                            <a:gd name="T26" fmla="+- 0 4104 3882"/>
                            <a:gd name="T27" fmla="*/ 4104 h 263"/>
                            <a:gd name="T28" fmla="+- 0 2003 1862"/>
                            <a:gd name="T29" fmla="*/ T28 w 212"/>
                            <a:gd name="T30" fmla="+- 0 4122 3882"/>
                            <a:gd name="T31" fmla="*/ 4122 h 263"/>
                            <a:gd name="T32" fmla="+- 0 2003 1862"/>
                            <a:gd name="T33" fmla="*/ T32 w 212"/>
                            <a:gd name="T34" fmla="+- 0 4134 3882"/>
                            <a:gd name="T35" fmla="*/ 4134 h 263"/>
                            <a:gd name="T36" fmla="+- 0 2037 1862"/>
                            <a:gd name="T37" fmla="*/ T36 w 212"/>
                            <a:gd name="T38" fmla="+- 0 4145 3882"/>
                            <a:gd name="T39" fmla="*/ 4145 h 263"/>
                            <a:gd name="T40" fmla="+- 0 2034 1862"/>
                            <a:gd name="T41" fmla="*/ T40 w 212"/>
                            <a:gd name="T42" fmla="+- 0 4136 3882"/>
                            <a:gd name="T43" fmla="*/ 4136 h 263"/>
                            <a:gd name="T44" fmla="+- 0 2033 1862"/>
                            <a:gd name="T45" fmla="*/ T44 w 212"/>
                            <a:gd name="T46" fmla="+- 0 4120 3882"/>
                            <a:gd name="T47" fmla="*/ 4120 h 263"/>
                            <a:gd name="T48" fmla="+- 0 2035 1862"/>
                            <a:gd name="T49" fmla="*/ T48 w 212"/>
                            <a:gd name="T50" fmla="+- 0 4104 3882"/>
                            <a:gd name="T51" fmla="*/ 4104 h 263"/>
                            <a:gd name="T52" fmla="+- 0 2039 1862"/>
                            <a:gd name="T53" fmla="*/ T52 w 212"/>
                            <a:gd name="T54" fmla="+- 0 4086 3882"/>
                            <a:gd name="T55" fmla="*/ 4086 h 263"/>
                            <a:gd name="T56" fmla="+- 0 2041 1862"/>
                            <a:gd name="T57" fmla="*/ T56 w 212"/>
                            <a:gd name="T58" fmla="+- 0 4076 3882"/>
                            <a:gd name="T59" fmla="*/ 4076 h 263"/>
                            <a:gd name="T60" fmla="+- 0 2042 1862"/>
                            <a:gd name="T61" fmla="*/ T60 w 212"/>
                            <a:gd name="T62" fmla="+- 0 4061 3882"/>
                            <a:gd name="T63" fmla="*/ 4061 h 263"/>
                            <a:gd name="T64" fmla="+- 0 2038 1862"/>
                            <a:gd name="T65" fmla="*/ T64 w 212"/>
                            <a:gd name="T66" fmla="+- 0 4047 3882"/>
                            <a:gd name="T67" fmla="*/ 4047 h 263"/>
                            <a:gd name="T68" fmla="+- 0 2030 1862"/>
                            <a:gd name="T69" fmla="*/ T68 w 212"/>
                            <a:gd name="T70" fmla="+- 0 4035 3882"/>
                            <a:gd name="T71" fmla="*/ 4035 h 263"/>
                            <a:gd name="T72" fmla="+- 0 2019 1862"/>
                            <a:gd name="T73" fmla="*/ T72 w 212"/>
                            <a:gd name="T74" fmla="+- 0 4029 3882"/>
                            <a:gd name="T75" fmla="*/ 4029 h 263"/>
                            <a:gd name="T76" fmla="+- 0 2034 1862"/>
                            <a:gd name="T77" fmla="*/ T76 w 212"/>
                            <a:gd name="T78" fmla="+- 0 4028 3882"/>
                            <a:gd name="T79" fmla="*/ 4028 h 263"/>
                            <a:gd name="T80" fmla="+- 0 2055 1862"/>
                            <a:gd name="T81" fmla="*/ T80 w 212"/>
                            <a:gd name="T82" fmla="+- 0 4014 3882"/>
                            <a:gd name="T83" fmla="*/ 4014 h 263"/>
                            <a:gd name="T84" fmla="+- 0 1862 1862"/>
                            <a:gd name="T85" fmla="*/ T84 w 212"/>
                            <a:gd name="T86" fmla="+- 0 4098 3882"/>
                            <a:gd name="T87" fmla="*/ 4098 h 263"/>
                            <a:gd name="T88" fmla="+- 0 1915 1862"/>
                            <a:gd name="T89" fmla="*/ T88 w 212"/>
                            <a:gd name="T90" fmla="+- 0 4014 3882"/>
                            <a:gd name="T91" fmla="*/ 4014 h 263"/>
                            <a:gd name="T92" fmla="+- 0 2060 1862"/>
                            <a:gd name="T93" fmla="*/ T92 w 212"/>
                            <a:gd name="T94" fmla="+- 0 4010 3882"/>
                            <a:gd name="T95" fmla="*/ 4010 h 263"/>
                            <a:gd name="T96" fmla="+- 0 1995 1862"/>
                            <a:gd name="T97" fmla="*/ T96 w 212"/>
                            <a:gd name="T98" fmla="+- 0 4008 3882"/>
                            <a:gd name="T99" fmla="*/ 4008 h 263"/>
                            <a:gd name="T100" fmla="+- 0 1922 1862"/>
                            <a:gd name="T101" fmla="*/ T100 w 212"/>
                            <a:gd name="T102" fmla="+- 0 3989 3882"/>
                            <a:gd name="T103" fmla="*/ 3989 h 263"/>
                            <a:gd name="T104" fmla="+- 0 2035 1862"/>
                            <a:gd name="T105" fmla="*/ T104 w 212"/>
                            <a:gd name="T106" fmla="+- 0 3914 3882"/>
                            <a:gd name="T107" fmla="*/ 3914 h 263"/>
                            <a:gd name="T108" fmla="+- 0 1919 1862"/>
                            <a:gd name="T109" fmla="*/ T108 w 212"/>
                            <a:gd name="T110" fmla="+- 0 3882 3882"/>
                            <a:gd name="T111" fmla="*/ 3882 h 263"/>
                            <a:gd name="T112" fmla="+- 0 1942 1862"/>
                            <a:gd name="T113" fmla="*/ T112 w 212"/>
                            <a:gd name="T114" fmla="+- 0 3914 3882"/>
                            <a:gd name="T115" fmla="*/ 3914 h 263"/>
                            <a:gd name="T116" fmla="+- 0 2035 1862"/>
                            <a:gd name="T117" fmla="*/ T116 w 212"/>
                            <a:gd name="T118" fmla="+- 0 3943 3882"/>
                            <a:gd name="T119" fmla="*/ 3943 h 263"/>
                            <a:gd name="T120" fmla="+- 0 2045 1862"/>
                            <a:gd name="T121" fmla="*/ T120 w 212"/>
                            <a:gd name="T122" fmla="+- 0 3969 3882"/>
                            <a:gd name="T123" fmla="*/ 3969 h 263"/>
                            <a:gd name="T124" fmla="+- 0 2036 1862"/>
                            <a:gd name="T125" fmla="*/ T124 w 212"/>
                            <a:gd name="T126" fmla="+- 0 3994 3882"/>
                            <a:gd name="T127" fmla="*/ 3994 h 263"/>
                            <a:gd name="T128" fmla="+- 0 2024 1862"/>
                            <a:gd name="T129" fmla="*/ T128 w 212"/>
                            <a:gd name="T130" fmla="+- 0 4006 3882"/>
                            <a:gd name="T131" fmla="*/ 4006 h 263"/>
                            <a:gd name="T132" fmla="+- 0 2007 1862"/>
                            <a:gd name="T133" fmla="*/ T132 w 212"/>
                            <a:gd name="T134" fmla="+- 0 4010 3882"/>
                            <a:gd name="T135" fmla="*/ 4010 h 263"/>
                            <a:gd name="T136" fmla="+- 0 2062 1862"/>
                            <a:gd name="T137" fmla="*/ T136 w 212"/>
                            <a:gd name="T138" fmla="+- 0 4007 3882"/>
                            <a:gd name="T139" fmla="*/ 4007 h 263"/>
                            <a:gd name="T140" fmla="+- 0 2072 1862"/>
                            <a:gd name="T141" fmla="*/ T140 w 212"/>
                            <a:gd name="T142" fmla="+- 0 3983 3882"/>
                            <a:gd name="T143" fmla="*/ 3983 h 263"/>
                            <a:gd name="T144" fmla="+- 0 2074 1862"/>
                            <a:gd name="T145" fmla="*/ T144 w 212"/>
                            <a:gd name="T146" fmla="+- 0 3959 3882"/>
                            <a:gd name="T147" fmla="*/ 3959 h 263"/>
                            <a:gd name="T148" fmla="+- 0 2065 1862"/>
                            <a:gd name="T149" fmla="*/ T148 w 212"/>
                            <a:gd name="T150" fmla="+- 0 3937 3882"/>
                            <a:gd name="T151" fmla="*/ 3937 h 263"/>
                            <a:gd name="T152" fmla="+- 0 2047 1862"/>
                            <a:gd name="T153" fmla="*/ T152 w 212"/>
                            <a:gd name="T154" fmla="+- 0 3920 3882"/>
                            <a:gd name="T155" fmla="*/ 3920 h 26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Lst>
                          <a:rect l="0" t="0" r="r" b="b"/>
                          <a:pathLst>
                            <a:path w="212" h="263">
                              <a:moveTo>
                                <a:pt x="193" y="132"/>
                              </a:moveTo>
                              <a:lnTo>
                                <a:pt x="53" y="132"/>
                              </a:lnTo>
                              <a:lnTo>
                                <a:pt x="130" y="152"/>
                              </a:lnTo>
                              <a:lnTo>
                                <a:pt x="136" y="155"/>
                              </a:lnTo>
                              <a:lnTo>
                                <a:pt x="143" y="161"/>
                              </a:lnTo>
                              <a:lnTo>
                                <a:pt x="146" y="165"/>
                              </a:lnTo>
                              <a:lnTo>
                                <a:pt x="149" y="173"/>
                              </a:lnTo>
                              <a:lnTo>
                                <a:pt x="150" y="178"/>
                              </a:lnTo>
                              <a:lnTo>
                                <a:pt x="150" y="189"/>
                              </a:lnTo>
                              <a:lnTo>
                                <a:pt x="150" y="193"/>
                              </a:lnTo>
                              <a:lnTo>
                                <a:pt x="149" y="199"/>
                              </a:lnTo>
                              <a:lnTo>
                                <a:pt x="149" y="204"/>
                              </a:lnTo>
                              <a:lnTo>
                                <a:pt x="148" y="210"/>
                              </a:lnTo>
                              <a:lnTo>
                                <a:pt x="145" y="222"/>
                              </a:lnTo>
                              <a:lnTo>
                                <a:pt x="142" y="236"/>
                              </a:lnTo>
                              <a:lnTo>
                                <a:pt x="141" y="240"/>
                              </a:lnTo>
                              <a:lnTo>
                                <a:pt x="141" y="248"/>
                              </a:lnTo>
                              <a:lnTo>
                                <a:pt x="141" y="252"/>
                              </a:lnTo>
                              <a:lnTo>
                                <a:pt x="143" y="254"/>
                              </a:lnTo>
                              <a:lnTo>
                                <a:pt x="175" y="263"/>
                              </a:lnTo>
                              <a:lnTo>
                                <a:pt x="173" y="258"/>
                              </a:lnTo>
                              <a:lnTo>
                                <a:pt x="172" y="254"/>
                              </a:lnTo>
                              <a:lnTo>
                                <a:pt x="171" y="248"/>
                              </a:lnTo>
                              <a:lnTo>
                                <a:pt x="171" y="238"/>
                              </a:lnTo>
                              <a:lnTo>
                                <a:pt x="172" y="227"/>
                              </a:lnTo>
                              <a:lnTo>
                                <a:pt x="173" y="222"/>
                              </a:lnTo>
                              <a:lnTo>
                                <a:pt x="176" y="210"/>
                              </a:lnTo>
                              <a:lnTo>
                                <a:pt x="177" y="204"/>
                              </a:lnTo>
                              <a:lnTo>
                                <a:pt x="178" y="200"/>
                              </a:lnTo>
                              <a:lnTo>
                                <a:pt x="179" y="194"/>
                              </a:lnTo>
                              <a:lnTo>
                                <a:pt x="179" y="189"/>
                              </a:lnTo>
                              <a:lnTo>
                                <a:pt x="180" y="179"/>
                              </a:lnTo>
                              <a:lnTo>
                                <a:pt x="179" y="174"/>
                              </a:lnTo>
                              <a:lnTo>
                                <a:pt x="176" y="165"/>
                              </a:lnTo>
                              <a:lnTo>
                                <a:pt x="174" y="161"/>
                              </a:lnTo>
                              <a:lnTo>
                                <a:pt x="168" y="153"/>
                              </a:lnTo>
                              <a:lnTo>
                                <a:pt x="163" y="150"/>
                              </a:lnTo>
                              <a:lnTo>
                                <a:pt x="157" y="147"/>
                              </a:lnTo>
                              <a:lnTo>
                                <a:pt x="158" y="146"/>
                              </a:lnTo>
                              <a:lnTo>
                                <a:pt x="172" y="146"/>
                              </a:lnTo>
                              <a:lnTo>
                                <a:pt x="183" y="142"/>
                              </a:lnTo>
                              <a:lnTo>
                                <a:pt x="193" y="132"/>
                              </a:lnTo>
                              <a:close/>
                              <a:moveTo>
                                <a:pt x="57" y="0"/>
                              </a:moveTo>
                              <a:lnTo>
                                <a:pt x="0" y="216"/>
                              </a:lnTo>
                              <a:lnTo>
                                <a:pt x="29" y="224"/>
                              </a:lnTo>
                              <a:lnTo>
                                <a:pt x="53" y="132"/>
                              </a:lnTo>
                              <a:lnTo>
                                <a:pt x="193" y="132"/>
                              </a:lnTo>
                              <a:lnTo>
                                <a:pt x="198" y="128"/>
                              </a:lnTo>
                              <a:lnTo>
                                <a:pt x="145" y="128"/>
                              </a:lnTo>
                              <a:lnTo>
                                <a:pt x="133" y="126"/>
                              </a:lnTo>
                              <a:lnTo>
                                <a:pt x="126" y="125"/>
                              </a:lnTo>
                              <a:lnTo>
                                <a:pt x="60" y="107"/>
                              </a:lnTo>
                              <a:lnTo>
                                <a:pt x="80" y="32"/>
                              </a:lnTo>
                              <a:lnTo>
                                <a:pt x="173" y="32"/>
                              </a:lnTo>
                              <a:lnTo>
                                <a:pt x="159" y="27"/>
                              </a:lnTo>
                              <a:lnTo>
                                <a:pt x="57" y="0"/>
                              </a:lnTo>
                              <a:close/>
                              <a:moveTo>
                                <a:pt x="173" y="32"/>
                              </a:moveTo>
                              <a:lnTo>
                                <a:pt x="80" y="32"/>
                              </a:lnTo>
                              <a:lnTo>
                                <a:pt x="165" y="55"/>
                              </a:lnTo>
                              <a:lnTo>
                                <a:pt x="173" y="61"/>
                              </a:lnTo>
                              <a:lnTo>
                                <a:pt x="182" y="78"/>
                              </a:lnTo>
                              <a:lnTo>
                                <a:pt x="183" y="87"/>
                              </a:lnTo>
                              <a:lnTo>
                                <a:pt x="178" y="106"/>
                              </a:lnTo>
                              <a:lnTo>
                                <a:pt x="174" y="112"/>
                              </a:lnTo>
                              <a:lnTo>
                                <a:pt x="166" y="121"/>
                              </a:lnTo>
                              <a:lnTo>
                                <a:pt x="162" y="124"/>
                              </a:lnTo>
                              <a:lnTo>
                                <a:pt x="151" y="127"/>
                              </a:lnTo>
                              <a:lnTo>
                                <a:pt x="145" y="128"/>
                              </a:lnTo>
                              <a:lnTo>
                                <a:pt x="198" y="128"/>
                              </a:lnTo>
                              <a:lnTo>
                                <a:pt x="200" y="125"/>
                              </a:lnTo>
                              <a:lnTo>
                                <a:pt x="206" y="114"/>
                              </a:lnTo>
                              <a:lnTo>
                                <a:pt x="210" y="101"/>
                              </a:lnTo>
                              <a:lnTo>
                                <a:pt x="212" y="89"/>
                              </a:lnTo>
                              <a:lnTo>
                                <a:pt x="212" y="77"/>
                              </a:lnTo>
                              <a:lnTo>
                                <a:pt x="209" y="66"/>
                              </a:lnTo>
                              <a:lnTo>
                                <a:pt x="203" y="55"/>
                              </a:lnTo>
                              <a:lnTo>
                                <a:pt x="195" y="46"/>
                              </a:lnTo>
                              <a:lnTo>
                                <a:pt x="185" y="38"/>
                              </a:lnTo>
                              <a:lnTo>
                                <a:pt x="173" y="32"/>
                              </a:lnTo>
                              <a:close/>
                            </a:path>
                          </a:pathLst>
                        </a:custGeom>
                        <a:solidFill>
                          <a:srgbClr val="00529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8" name="Picture 2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2169" y="3949"/>
                          <a:ext cx="151" cy="2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9" name="Picture 10"/>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2351" y="3973"/>
                          <a:ext cx="578" cy="2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0" name="AutoShape 9"/>
                      <wps:cNvSpPr>
                        <a:spLocks/>
                      </wps:cNvSpPr>
                      <wps:spPr bwMode="auto">
                        <a:xfrm>
                          <a:off x="3031" y="3934"/>
                          <a:ext cx="194" cy="235"/>
                        </a:xfrm>
                        <a:custGeom>
                          <a:avLst/>
                          <a:gdLst>
                            <a:gd name="T0" fmla="+- 0 3044 3031"/>
                            <a:gd name="T1" fmla="*/ T0 w 194"/>
                            <a:gd name="T2" fmla="+- 0 4106 3934"/>
                            <a:gd name="T3" fmla="*/ 4106 h 235"/>
                            <a:gd name="T4" fmla="+- 0 3051 3031"/>
                            <a:gd name="T5" fmla="*/ T4 w 194"/>
                            <a:gd name="T6" fmla="+- 0 4130 3934"/>
                            <a:gd name="T7" fmla="*/ 4130 h 235"/>
                            <a:gd name="T8" fmla="+- 0 3072 3031"/>
                            <a:gd name="T9" fmla="*/ T8 w 194"/>
                            <a:gd name="T10" fmla="+- 0 4155 3934"/>
                            <a:gd name="T11" fmla="*/ 4155 h 235"/>
                            <a:gd name="T12" fmla="+- 0 3102 3031"/>
                            <a:gd name="T13" fmla="*/ T12 w 194"/>
                            <a:gd name="T14" fmla="+- 0 4167 3934"/>
                            <a:gd name="T15" fmla="*/ 4167 h 235"/>
                            <a:gd name="T16" fmla="+- 0 3137 3031"/>
                            <a:gd name="T17" fmla="*/ T16 w 194"/>
                            <a:gd name="T18" fmla="+- 0 4168 3934"/>
                            <a:gd name="T19" fmla="*/ 4168 h 235"/>
                            <a:gd name="T20" fmla="+- 0 3169 3031"/>
                            <a:gd name="T21" fmla="*/ T20 w 194"/>
                            <a:gd name="T22" fmla="+- 0 4160 3934"/>
                            <a:gd name="T23" fmla="*/ 4160 h 235"/>
                            <a:gd name="T24" fmla="+- 0 3197 3031"/>
                            <a:gd name="T25" fmla="*/ T24 w 194"/>
                            <a:gd name="T26" fmla="+- 0 4146 3934"/>
                            <a:gd name="T27" fmla="*/ 4146 h 235"/>
                            <a:gd name="T28" fmla="+- 0 3129 3031"/>
                            <a:gd name="T29" fmla="*/ T28 w 194"/>
                            <a:gd name="T30" fmla="+- 0 4143 3934"/>
                            <a:gd name="T31" fmla="*/ 4143 h 235"/>
                            <a:gd name="T32" fmla="+- 0 3105 3031"/>
                            <a:gd name="T33" fmla="*/ T32 w 194"/>
                            <a:gd name="T34" fmla="+- 0 4140 3934"/>
                            <a:gd name="T35" fmla="*/ 4140 h 235"/>
                            <a:gd name="T36" fmla="+- 0 3086 3031"/>
                            <a:gd name="T37" fmla="*/ T36 w 194"/>
                            <a:gd name="T38" fmla="+- 0 4129 3934"/>
                            <a:gd name="T39" fmla="*/ 4129 h 235"/>
                            <a:gd name="T40" fmla="+- 0 3073 3031"/>
                            <a:gd name="T41" fmla="*/ T40 w 194"/>
                            <a:gd name="T42" fmla="+- 0 4110 3934"/>
                            <a:gd name="T43" fmla="*/ 4110 h 235"/>
                            <a:gd name="T44" fmla="+- 0 3122 3031"/>
                            <a:gd name="T45" fmla="*/ T44 w 194"/>
                            <a:gd name="T46" fmla="+- 0 3934 3934"/>
                            <a:gd name="T47" fmla="*/ 3934 h 235"/>
                            <a:gd name="T48" fmla="+- 0 3090 3031"/>
                            <a:gd name="T49" fmla="*/ T48 w 194"/>
                            <a:gd name="T50" fmla="+- 0 3939 3934"/>
                            <a:gd name="T51" fmla="*/ 3939 h 235"/>
                            <a:gd name="T52" fmla="+- 0 3063 3031"/>
                            <a:gd name="T53" fmla="*/ T52 w 194"/>
                            <a:gd name="T54" fmla="+- 0 3951 3934"/>
                            <a:gd name="T55" fmla="*/ 3951 h 235"/>
                            <a:gd name="T56" fmla="+- 0 3042 3031"/>
                            <a:gd name="T57" fmla="*/ T56 w 194"/>
                            <a:gd name="T58" fmla="+- 0 3970 3934"/>
                            <a:gd name="T59" fmla="*/ 3970 h 235"/>
                            <a:gd name="T60" fmla="+- 0 3032 3031"/>
                            <a:gd name="T61" fmla="*/ T60 w 194"/>
                            <a:gd name="T62" fmla="+- 0 3995 3934"/>
                            <a:gd name="T63" fmla="*/ 3995 h 235"/>
                            <a:gd name="T64" fmla="+- 0 3031 3031"/>
                            <a:gd name="T65" fmla="*/ T64 w 194"/>
                            <a:gd name="T66" fmla="+- 0 4005 3934"/>
                            <a:gd name="T67" fmla="*/ 4005 h 235"/>
                            <a:gd name="T68" fmla="+- 0 3039 3031"/>
                            <a:gd name="T69" fmla="*/ T68 w 194"/>
                            <a:gd name="T70" fmla="+- 0 4035 3934"/>
                            <a:gd name="T71" fmla="*/ 4035 h 235"/>
                            <a:gd name="T72" fmla="+- 0 3056 3031"/>
                            <a:gd name="T73" fmla="*/ T72 w 194"/>
                            <a:gd name="T74" fmla="+- 0 4051 3934"/>
                            <a:gd name="T75" fmla="*/ 4051 h 235"/>
                            <a:gd name="T76" fmla="+- 0 3079 3031"/>
                            <a:gd name="T77" fmla="*/ T76 w 194"/>
                            <a:gd name="T78" fmla="+- 0 4058 3934"/>
                            <a:gd name="T79" fmla="*/ 4058 h 235"/>
                            <a:gd name="T80" fmla="+- 0 3106 3031"/>
                            <a:gd name="T81" fmla="*/ T80 w 194"/>
                            <a:gd name="T82" fmla="+- 0 4061 3934"/>
                            <a:gd name="T83" fmla="*/ 4061 h 235"/>
                            <a:gd name="T84" fmla="+- 0 3158 3031"/>
                            <a:gd name="T85" fmla="*/ T84 w 194"/>
                            <a:gd name="T86" fmla="+- 0 4063 3934"/>
                            <a:gd name="T87" fmla="*/ 4063 h 235"/>
                            <a:gd name="T88" fmla="+- 0 3179 3031"/>
                            <a:gd name="T89" fmla="*/ T88 w 194"/>
                            <a:gd name="T90" fmla="+- 0 4069 3934"/>
                            <a:gd name="T91" fmla="*/ 4069 h 235"/>
                            <a:gd name="T92" fmla="+- 0 3192 3031"/>
                            <a:gd name="T93" fmla="*/ T92 w 194"/>
                            <a:gd name="T94" fmla="+- 0 4083 3934"/>
                            <a:gd name="T95" fmla="*/ 4083 h 235"/>
                            <a:gd name="T96" fmla="+- 0 3194 3031"/>
                            <a:gd name="T97" fmla="*/ T96 w 194"/>
                            <a:gd name="T98" fmla="+- 0 4105 3934"/>
                            <a:gd name="T99" fmla="*/ 4105 h 235"/>
                            <a:gd name="T100" fmla="+- 0 3186 3031"/>
                            <a:gd name="T101" fmla="*/ T100 w 194"/>
                            <a:gd name="T102" fmla="+- 0 4122 3934"/>
                            <a:gd name="T103" fmla="*/ 4122 h 235"/>
                            <a:gd name="T104" fmla="+- 0 3171 3031"/>
                            <a:gd name="T105" fmla="*/ T104 w 194"/>
                            <a:gd name="T106" fmla="+- 0 4133 3934"/>
                            <a:gd name="T107" fmla="*/ 4133 h 235"/>
                            <a:gd name="T108" fmla="+- 0 3152 3031"/>
                            <a:gd name="T109" fmla="*/ T108 w 194"/>
                            <a:gd name="T110" fmla="+- 0 4140 3934"/>
                            <a:gd name="T111" fmla="*/ 4140 h 235"/>
                            <a:gd name="T112" fmla="+- 0 3129 3031"/>
                            <a:gd name="T113" fmla="*/ T112 w 194"/>
                            <a:gd name="T114" fmla="+- 0 4143 3934"/>
                            <a:gd name="T115" fmla="*/ 4143 h 235"/>
                            <a:gd name="T116" fmla="+- 0 3211 3031"/>
                            <a:gd name="T117" fmla="*/ T116 w 194"/>
                            <a:gd name="T118" fmla="+- 0 4133 3934"/>
                            <a:gd name="T119" fmla="*/ 4133 h 235"/>
                            <a:gd name="T120" fmla="+- 0 3224 3031"/>
                            <a:gd name="T121" fmla="*/ T120 w 194"/>
                            <a:gd name="T122" fmla="+- 0 4106 3934"/>
                            <a:gd name="T123" fmla="*/ 4106 h 235"/>
                            <a:gd name="T124" fmla="+- 0 3225 3031"/>
                            <a:gd name="T125" fmla="*/ T124 w 194"/>
                            <a:gd name="T126" fmla="+- 0 4095 3934"/>
                            <a:gd name="T127" fmla="*/ 4095 h 235"/>
                            <a:gd name="T128" fmla="+- 0 3216 3031"/>
                            <a:gd name="T129" fmla="*/ T128 w 194"/>
                            <a:gd name="T130" fmla="+- 0 4064 3934"/>
                            <a:gd name="T131" fmla="*/ 4064 h 235"/>
                            <a:gd name="T132" fmla="+- 0 3199 3031"/>
                            <a:gd name="T133" fmla="*/ T132 w 194"/>
                            <a:gd name="T134" fmla="+- 0 4047 3934"/>
                            <a:gd name="T135" fmla="*/ 4047 h 235"/>
                            <a:gd name="T136" fmla="+- 0 3176 3031"/>
                            <a:gd name="T137" fmla="*/ T136 w 194"/>
                            <a:gd name="T138" fmla="+- 0 4037 3934"/>
                            <a:gd name="T139" fmla="*/ 4037 h 235"/>
                            <a:gd name="T140" fmla="+- 0 3149 3031"/>
                            <a:gd name="T141" fmla="*/ T140 w 194"/>
                            <a:gd name="T142" fmla="+- 0 4034 3934"/>
                            <a:gd name="T143" fmla="*/ 4034 h 235"/>
                            <a:gd name="T144" fmla="+- 0 3122 3031"/>
                            <a:gd name="T145" fmla="*/ T144 w 194"/>
                            <a:gd name="T146" fmla="+- 0 4034 3934"/>
                            <a:gd name="T147" fmla="*/ 4034 h 235"/>
                            <a:gd name="T148" fmla="+- 0 3096 3031"/>
                            <a:gd name="T149" fmla="*/ T148 w 194"/>
                            <a:gd name="T150" fmla="+- 0 4033 3934"/>
                            <a:gd name="T151" fmla="*/ 4033 h 235"/>
                            <a:gd name="T152" fmla="+- 0 3076 3031"/>
                            <a:gd name="T153" fmla="*/ T152 w 194"/>
                            <a:gd name="T154" fmla="+- 0 4027 3934"/>
                            <a:gd name="T155" fmla="*/ 4027 h 235"/>
                            <a:gd name="T156" fmla="+- 0 3063 3031"/>
                            <a:gd name="T157" fmla="*/ T156 w 194"/>
                            <a:gd name="T158" fmla="+- 0 4016 3934"/>
                            <a:gd name="T159" fmla="*/ 4016 h 235"/>
                            <a:gd name="T160" fmla="+- 0 3061 3031"/>
                            <a:gd name="T161" fmla="*/ T160 w 194"/>
                            <a:gd name="T162" fmla="+- 0 3995 3934"/>
                            <a:gd name="T163" fmla="*/ 3995 h 235"/>
                            <a:gd name="T164" fmla="+- 0 3067 3031"/>
                            <a:gd name="T165" fmla="*/ T164 w 194"/>
                            <a:gd name="T166" fmla="+- 0 3980 3934"/>
                            <a:gd name="T167" fmla="*/ 3980 h 235"/>
                            <a:gd name="T168" fmla="+- 0 3080 3031"/>
                            <a:gd name="T169" fmla="*/ T168 w 194"/>
                            <a:gd name="T170" fmla="+- 0 3969 3934"/>
                            <a:gd name="T171" fmla="*/ 3969 h 235"/>
                            <a:gd name="T172" fmla="+- 0 3098 3031"/>
                            <a:gd name="T173" fmla="*/ T172 w 194"/>
                            <a:gd name="T174" fmla="+- 0 3963 3934"/>
                            <a:gd name="T175" fmla="*/ 3963 h 235"/>
                            <a:gd name="T176" fmla="+- 0 3115 3031"/>
                            <a:gd name="T177" fmla="*/ T176 w 194"/>
                            <a:gd name="T178" fmla="+- 0 3960 3934"/>
                            <a:gd name="T179" fmla="*/ 3960 h 235"/>
                            <a:gd name="T180" fmla="+- 0 3176 3031"/>
                            <a:gd name="T181" fmla="*/ T180 w 194"/>
                            <a:gd name="T182" fmla="+- 0 3953 3934"/>
                            <a:gd name="T183" fmla="*/ 3953 h 235"/>
                            <a:gd name="T184" fmla="+- 0 3152 3031"/>
                            <a:gd name="T185" fmla="*/ T184 w 194"/>
                            <a:gd name="T186" fmla="+- 0 3938 3934"/>
                            <a:gd name="T187" fmla="*/ 3938 h 235"/>
                            <a:gd name="T188" fmla="+- 0 3122 3031"/>
                            <a:gd name="T189" fmla="*/ T188 w 194"/>
                            <a:gd name="T190" fmla="+- 0 3934 3934"/>
                            <a:gd name="T191" fmla="*/ 3934 h 235"/>
                            <a:gd name="T192" fmla="+- 0 3115 3031"/>
                            <a:gd name="T193" fmla="*/ T192 w 194"/>
                            <a:gd name="T194" fmla="+- 0 3960 3934"/>
                            <a:gd name="T195" fmla="*/ 3960 h 235"/>
                            <a:gd name="T196" fmla="+- 0 3135 3031"/>
                            <a:gd name="T197" fmla="*/ T196 w 194"/>
                            <a:gd name="T198" fmla="+- 0 3962 3934"/>
                            <a:gd name="T199" fmla="*/ 3962 h 235"/>
                            <a:gd name="T200" fmla="+- 0 3154 3031"/>
                            <a:gd name="T201" fmla="*/ T200 w 194"/>
                            <a:gd name="T202" fmla="+- 0 3970 3934"/>
                            <a:gd name="T203" fmla="*/ 3970 h 235"/>
                            <a:gd name="T204" fmla="+- 0 3167 3031"/>
                            <a:gd name="T205" fmla="*/ T204 w 194"/>
                            <a:gd name="T206" fmla="+- 0 3996 3934"/>
                            <a:gd name="T207" fmla="*/ 3996 h 235"/>
                            <a:gd name="T208" fmla="+- 0 3192 3031"/>
                            <a:gd name="T209" fmla="*/ T208 w 194"/>
                            <a:gd name="T210" fmla="+- 0 3979 3934"/>
                            <a:gd name="T211" fmla="*/ 3979 h 235"/>
                            <a:gd name="T212" fmla="+- 0 3181 3031"/>
                            <a:gd name="T213" fmla="*/ T212 w 194"/>
                            <a:gd name="T214" fmla="+- 0 3960 3934"/>
                            <a:gd name="T215" fmla="*/ 3960 h 23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Lst>
                          <a:rect l="0" t="0" r="r" b="b"/>
                          <a:pathLst>
                            <a:path w="194" h="235">
                              <a:moveTo>
                                <a:pt x="40" y="167"/>
                              </a:moveTo>
                              <a:lnTo>
                                <a:pt x="13" y="172"/>
                              </a:lnTo>
                              <a:lnTo>
                                <a:pt x="15" y="185"/>
                              </a:lnTo>
                              <a:lnTo>
                                <a:pt x="20" y="196"/>
                              </a:lnTo>
                              <a:lnTo>
                                <a:pt x="33" y="214"/>
                              </a:lnTo>
                              <a:lnTo>
                                <a:pt x="41" y="221"/>
                              </a:lnTo>
                              <a:lnTo>
                                <a:pt x="60" y="230"/>
                              </a:lnTo>
                              <a:lnTo>
                                <a:pt x="71" y="233"/>
                              </a:lnTo>
                              <a:lnTo>
                                <a:pt x="94" y="235"/>
                              </a:lnTo>
                              <a:lnTo>
                                <a:pt x="106" y="234"/>
                              </a:lnTo>
                              <a:lnTo>
                                <a:pt x="128" y="230"/>
                              </a:lnTo>
                              <a:lnTo>
                                <a:pt x="138" y="226"/>
                              </a:lnTo>
                              <a:lnTo>
                                <a:pt x="157" y="218"/>
                              </a:lnTo>
                              <a:lnTo>
                                <a:pt x="166" y="212"/>
                              </a:lnTo>
                              <a:lnTo>
                                <a:pt x="169" y="209"/>
                              </a:lnTo>
                              <a:lnTo>
                                <a:pt x="98" y="209"/>
                              </a:lnTo>
                              <a:lnTo>
                                <a:pt x="82" y="208"/>
                              </a:lnTo>
                              <a:lnTo>
                                <a:pt x="74" y="206"/>
                              </a:lnTo>
                              <a:lnTo>
                                <a:pt x="61" y="200"/>
                              </a:lnTo>
                              <a:lnTo>
                                <a:pt x="55" y="195"/>
                              </a:lnTo>
                              <a:lnTo>
                                <a:pt x="45" y="184"/>
                              </a:lnTo>
                              <a:lnTo>
                                <a:pt x="42" y="176"/>
                              </a:lnTo>
                              <a:lnTo>
                                <a:pt x="40" y="167"/>
                              </a:lnTo>
                              <a:close/>
                              <a:moveTo>
                                <a:pt x="91" y="0"/>
                              </a:moveTo>
                              <a:lnTo>
                                <a:pt x="81" y="1"/>
                              </a:lnTo>
                              <a:lnTo>
                                <a:pt x="59" y="5"/>
                              </a:lnTo>
                              <a:lnTo>
                                <a:pt x="50" y="8"/>
                              </a:lnTo>
                              <a:lnTo>
                                <a:pt x="32" y="17"/>
                              </a:lnTo>
                              <a:lnTo>
                                <a:pt x="24" y="22"/>
                              </a:lnTo>
                              <a:lnTo>
                                <a:pt x="11" y="36"/>
                              </a:lnTo>
                              <a:lnTo>
                                <a:pt x="6" y="44"/>
                              </a:lnTo>
                              <a:lnTo>
                                <a:pt x="1" y="61"/>
                              </a:lnTo>
                              <a:lnTo>
                                <a:pt x="0" y="62"/>
                              </a:lnTo>
                              <a:lnTo>
                                <a:pt x="0" y="71"/>
                              </a:lnTo>
                              <a:lnTo>
                                <a:pt x="4" y="93"/>
                              </a:lnTo>
                              <a:lnTo>
                                <a:pt x="8" y="101"/>
                              </a:lnTo>
                              <a:lnTo>
                                <a:pt x="18" y="112"/>
                              </a:lnTo>
                              <a:lnTo>
                                <a:pt x="25" y="117"/>
                              </a:lnTo>
                              <a:lnTo>
                                <a:pt x="40" y="123"/>
                              </a:lnTo>
                              <a:lnTo>
                                <a:pt x="48" y="124"/>
                              </a:lnTo>
                              <a:lnTo>
                                <a:pt x="66" y="126"/>
                              </a:lnTo>
                              <a:lnTo>
                                <a:pt x="75" y="127"/>
                              </a:lnTo>
                              <a:lnTo>
                                <a:pt x="119" y="128"/>
                              </a:lnTo>
                              <a:lnTo>
                                <a:pt x="127" y="129"/>
                              </a:lnTo>
                              <a:lnTo>
                                <a:pt x="142" y="132"/>
                              </a:lnTo>
                              <a:lnTo>
                                <a:pt x="148" y="135"/>
                              </a:lnTo>
                              <a:lnTo>
                                <a:pt x="158" y="143"/>
                              </a:lnTo>
                              <a:lnTo>
                                <a:pt x="161" y="149"/>
                              </a:lnTo>
                              <a:lnTo>
                                <a:pt x="164" y="164"/>
                              </a:lnTo>
                              <a:lnTo>
                                <a:pt x="163" y="171"/>
                              </a:lnTo>
                              <a:lnTo>
                                <a:pt x="159" y="183"/>
                              </a:lnTo>
                              <a:lnTo>
                                <a:pt x="155" y="188"/>
                              </a:lnTo>
                              <a:lnTo>
                                <a:pt x="146" y="196"/>
                              </a:lnTo>
                              <a:lnTo>
                                <a:pt x="140" y="199"/>
                              </a:lnTo>
                              <a:lnTo>
                                <a:pt x="127" y="204"/>
                              </a:lnTo>
                              <a:lnTo>
                                <a:pt x="121" y="206"/>
                              </a:lnTo>
                              <a:lnTo>
                                <a:pt x="106" y="209"/>
                              </a:lnTo>
                              <a:lnTo>
                                <a:pt x="98" y="209"/>
                              </a:lnTo>
                              <a:lnTo>
                                <a:pt x="169" y="209"/>
                              </a:lnTo>
                              <a:lnTo>
                                <a:pt x="180" y="199"/>
                              </a:lnTo>
                              <a:lnTo>
                                <a:pt x="186" y="191"/>
                              </a:lnTo>
                              <a:lnTo>
                                <a:pt x="193" y="172"/>
                              </a:lnTo>
                              <a:lnTo>
                                <a:pt x="193" y="171"/>
                              </a:lnTo>
                              <a:lnTo>
                                <a:pt x="194" y="161"/>
                              </a:lnTo>
                              <a:lnTo>
                                <a:pt x="189" y="139"/>
                              </a:lnTo>
                              <a:lnTo>
                                <a:pt x="185" y="130"/>
                              </a:lnTo>
                              <a:lnTo>
                                <a:pt x="175" y="118"/>
                              </a:lnTo>
                              <a:lnTo>
                                <a:pt x="168" y="113"/>
                              </a:lnTo>
                              <a:lnTo>
                                <a:pt x="153" y="106"/>
                              </a:lnTo>
                              <a:lnTo>
                                <a:pt x="145" y="103"/>
                              </a:lnTo>
                              <a:lnTo>
                                <a:pt x="127" y="101"/>
                              </a:lnTo>
                              <a:lnTo>
                                <a:pt x="118" y="100"/>
                              </a:lnTo>
                              <a:lnTo>
                                <a:pt x="100" y="100"/>
                              </a:lnTo>
                              <a:lnTo>
                                <a:pt x="91" y="100"/>
                              </a:lnTo>
                              <a:lnTo>
                                <a:pt x="73" y="99"/>
                              </a:lnTo>
                              <a:lnTo>
                                <a:pt x="65" y="99"/>
                              </a:lnTo>
                              <a:lnTo>
                                <a:pt x="51" y="96"/>
                              </a:lnTo>
                              <a:lnTo>
                                <a:pt x="45" y="93"/>
                              </a:lnTo>
                              <a:lnTo>
                                <a:pt x="35" y="87"/>
                              </a:lnTo>
                              <a:lnTo>
                                <a:pt x="32" y="82"/>
                              </a:lnTo>
                              <a:lnTo>
                                <a:pt x="30" y="68"/>
                              </a:lnTo>
                              <a:lnTo>
                                <a:pt x="30" y="61"/>
                              </a:lnTo>
                              <a:lnTo>
                                <a:pt x="33" y="51"/>
                              </a:lnTo>
                              <a:lnTo>
                                <a:pt x="36" y="46"/>
                              </a:lnTo>
                              <a:lnTo>
                                <a:pt x="45" y="39"/>
                              </a:lnTo>
                              <a:lnTo>
                                <a:pt x="49" y="35"/>
                              </a:lnTo>
                              <a:lnTo>
                                <a:pt x="61" y="31"/>
                              </a:lnTo>
                              <a:lnTo>
                                <a:pt x="67" y="29"/>
                              </a:lnTo>
                              <a:lnTo>
                                <a:pt x="73" y="28"/>
                              </a:lnTo>
                              <a:lnTo>
                                <a:pt x="84" y="26"/>
                              </a:lnTo>
                              <a:lnTo>
                                <a:pt x="150" y="26"/>
                              </a:lnTo>
                              <a:lnTo>
                                <a:pt x="145" y="19"/>
                              </a:lnTo>
                              <a:lnTo>
                                <a:pt x="138" y="13"/>
                              </a:lnTo>
                              <a:lnTo>
                                <a:pt x="121" y="4"/>
                              </a:lnTo>
                              <a:lnTo>
                                <a:pt x="112" y="2"/>
                              </a:lnTo>
                              <a:lnTo>
                                <a:pt x="91" y="0"/>
                              </a:lnTo>
                              <a:close/>
                              <a:moveTo>
                                <a:pt x="150" y="26"/>
                              </a:moveTo>
                              <a:lnTo>
                                <a:pt x="84" y="26"/>
                              </a:lnTo>
                              <a:lnTo>
                                <a:pt x="94" y="26"/>
                              </a:lnTo>
                              <a:lnTo>
                                <a:pt x="104" y="28"/>
                              </a:lnTo>
                              <a:lnTo>
                                <a:pt x="112" y="31"/>
                              </a:lnTo>
                              <a:lnTo>
                                <a:pt x="123" y="36"/>
                              </a:lnTo>
                              <a:lnTo>
                                <a:pt x="131" y="47"/>
                              </a:lnTo>
                              <a:lnTo>
                                <a:pt x="136" y="62"/>
                              </a:lnTo>
                              <a:lnTo>
                                <a:pt x="164" y="57"/>
                              </a:lnTo>
                              <a:lnTo>
                                <a:pt x="161" y="45"/>
                              </a:lnTo>
                              <a:lnTo>
                                <a:pt x="157" y="35"/>
                              </a:lnTo>
                              <a:lnTo>
                                <a:pt x="150" y="26"/>
                              </a:lnTo>
                              <a:close/>
                            </a:path>
                          </a:pathLst>
                        </a:custGeom>
                        <a:solidFill>
                          <a:srgbClr val="00529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 name="AutoShape 8"/>
                      <wps:cNvSpPr>
                        <a:spLocks/>
                      </wps:cNvSpPr>
                      <wps:spPr bwMode="auto">
                        <a:xfrm>
                          <a:off x="3233" y="3882"/>
                          <a:ext cx="208" cy="236"/>
                        </a:xfrm>
                        <a:custGeom>
                          <a:avLst/>
                          <a:gdLst>
                            <a:gd name="T0" fmla="+- 0 3320 3233"/>
                            <a:gd name="T1" fmla="*/ T0 w 208"/>
                            <a:gd name="T2" fmla="+- 0 3884 3882"/>
                            <a:gd name="T3" fmla="*/ 3884 h 236"/>
                            <a:gd name="T4" fmla="+- 0 3297 3233"/>
                            <a:gd name="T5" fmla="*/ T4 w 208"/>
                            <a:gd name="T6" fmla="+- 0 3891 3882"/>
                            <a:gd name="T7" fmla="*/ 3891 h 236"/>
                            <a:gd name="T8" fmla="+- 0 3277 3233"/>
                            <a:gd name="T9" fmla="*/ T8 w 208"/>
                            <a:gd name="T10" fmla="+- 0 3902 3882"/>
                            <a:gd name="T11" fmla="*/ 3902 h 236"/>
                            <a:gd name="T12" fmla="+- 0 3260 3233"/>
                            <a:gd name="T13" fmla="*/ T12 w 208"/>
                            <a:gd name="T14" fmla="+- 0 3916 3882"/>
                            <a:gd name="T15" fmla="*/ 3916 h 236"/>
                            <a:gd name="T16" fmla="+- 0 3247 3233"/>
                            <a:gd name="T17" fmla="*/ T16 w 208"/>
                            <a:gd name="T18" fmla="+- 0 3932 3882"/>
                            <a:gd name="T19" fmla="*/ 3932 h 236"/>
                            <a:gd name="T20" fmla="+- 0 3239 3233"/>
                            <a:gd name="T21" fmla="*/ T20 w 208"/>
                            <a:gd name="T22" fmla="+- 0 3951 3882"/>
                            <a:gd name="T23" fmla="*/ 3951 h 236"/>
                            <a:gd name="T24" fmla="+- 0 3234 3233"/>
                            <a:gd name="T25" fmla="*/ T24 w 208"/>
                            <a:gd name="T26" fmla="+- 0 3972 3882"/>
                            <a:gd name="T27" fmla="*/ 3972 h 236"/>
                            <a:gd name="T28" fmla="+- 0 3233 3233"/>
                            <a:gd name="T29" fmla="*/ T28 w 208"/>
                            <a:gd name="T30" fmla="+- 0 3994 3882"/>
                            <a:gd name="T31" fmla="*/ 3994 h 236"/>
                            <a:gd name="T32" fmla="+- 0 3236 3233"/>
                            <a:gd name="T33" fmla="*/ T32 w 208"/>
                            <a:gd name="T34" fmla="+- 0 4017 3882"/>
                            <a:gd name="T35" fmla="*/ 4017 h 236"/>
                            <a:gd name="T36" fmla="+- 0 3243 3233"/>
                            <a:gd name="T37" fmla="*/ T36 w 208"/>
                            <a:gd name="T38" fmla="+- 0 4041 3882"/>
                            <a:gd name="T39" fmla="*/ 4041 h 236"/>
                            <a:gd name="T40" fmla="+- 0 3252 3233"/>
                            <a:gd name="T41" fmla="*/ T40 w 208"/>
                            <a:gd name="T42" fmla="+- 0 4062 3882"/>
                            <a:gd name="T43" fmla="*/ 4062 h 236"/>
                            <a:gd name="T44" fmla="+- 0 3264 3233"/>
                            <a:gd name="T45" fmla="*/ T44 w 208"/>
                            <a:gd name="T46" fmla="+- 0 4080 3882"/>
                            <a:gd name="T47" fmla="*/ 4080 h 236"/>
                            <a:gd name="T48" fmla="+- 0 3278 3233"/>
                            <a:gd name="T49" fmla="*/ T48 w 208"/>
                            <a:gd name="T50" fmla="+- 0 4095 3882"/>
                            <a:gd name="T51" fmla="*/ 4095 h 236"/>
                            <a:gd name="T52" fmla="+- 0 3295 3233"/>
                            <a:gd name="T53" fmla="*/ T52 w 208"/>
                            <a:gd name="T54" fmla="+- 0 4107 3882"/>
                            <a:gd name="T55" fmla="*/ 4107 h 236"/>
                            <a:gd name="T56" fmla="+- 0 3314 3233"/>
                            <a:gd name="T57" fmla="*/ T56 w 208"/>
                            <a:gd name="T58" fmla="+- 0 4114 3882"/>
                            <a:gd name="T59" fmla="*/ 4114 h 236"/>
                            <a:gd name="T60" fmla="+- 0 3335 3233"/>
                            <a:gd name="T61" fmla="*/ T60 w 208"/>
                            <a:gd name="T62" fmla="+- 0 4118 3882"/>
                            <a:gd name="T63" fmla="*/ 4118 h 236"/>
                            <a:gd name="T64" fmla="+- 0 3358 3233"/>
                            <a:gd name="T65" fmla="*/ T64 w 208"/>
                            <a:gd name="T66" fmla="+- 0 4116 3882"/>
                            <a:gd name="T67" fmla="*/ 4116 h 236"/>
                            <a:gd name="T68" fmla="+- 0 3389 3233"/>
                            <a:gd name="T69" fmla="*/ T68 w 208"/>
                            <a:gd name="T70" fmla="+- 0 4106 3882"/>
                            <a:gd name="T71" fmla="*/ 4106 h 236"/>
                            <a:gd name="T72" fmla="+- 0 3410 3233"/>
                            <a:gd name="T73" fmla="*/ T72 w 208"/>
                            <a:gd name="T74" fmla="+- 0 4093 3882"/>
                            <a:gd name="T75" fmla="*/ 4093 h 236"/>
                            <a:gd name="T76" fmla="+- 0 3320 3233"/>
                            <a:gd name="T77" fmla="*/ T76 w 208"/>
                            <a:gd name="T78" fmla="+- 0 4088 3882"/>
                            <a:gd name="T79" fmla="*/ 4088 h 236"/>
                            <a:gd name="T80" fmla="+- 0 3294 3233"/>
                            <a:gd name="T81" fmla="*/ T80 w 208"/>
                            <a:gd name="T82" fmla="+- 0 4071 3882"/>
                            <a:gd name="T83" fmla="*/ 4071 h 236"/>
                            <a:gd name="T84" fmla="+- 0 3275 3233"/>
                            <a:gd name="T85" fmla="*/ T84 w 208"/>
                            <a:gd name="T86" fmla="+- 0 4042 3882"/>
                            <a:gd name="T87" fmla="*/ 4042 h 236"/>
                            <a:gd name="T88" fmla="+- 0 3264 3233"/>
                            <a:gd name="T89" fmla="*/ T88 w 208"/>
                            <a:gd name="T90" fmla="+- 0 4008 3882"/>
                            <a:gd name="T91" fmla="*/ 4008 h 236"/>
                            <a:gd name="T92" fmla="+- 0 3262 3233"/>
                            <a:gd name="T93" fmla="*/ T92 w 208"/>
                            <a:gd name="T94" fmla="+- 0 3974 3882"/>
                            <a:gd name="T95" fmla="*/ 3974 h 236"/>
                            <a:gd name="T96" fmla="+- 0 3271 3233"/>
                            <a:gd name="T97" fmla="*/ T96 w 208"/>
                            <a:gd name="T98" fmla="+- 0 3944 3882"/>
                            <a:gd name="T99" fmla="*/ 3944 h 236"/>
                            <a:gd name="T100" fmla="+- 0 3292 3233"/>
                            <a:gd name="T101" fmla="*/ T100 w 208"/>
                            <a:gd name="T102" fmla="+- 0 3920 3882"/>
                            <a:gd name="T103" fmla="*/ 3920 h 236"/>
                            <a:gd name="T104" fmla="+- 0 3316 3233"/>
                            <a:gd name="T105" fmla="*/ T104 w 208"/>
                            <a:gd name="T106" fmla="+- 0 3911 3882"/>
                            <a:gd name="T107" fmla="*/ 3911 h 236"/>
                            <a:gd name="T108" fmla="+- 0 3337 3233"/>
                            <a:gd name="T109" fmla="*/ T108 w 208"/>
                            <a:gd name="T110" fmla="+- 0 3908 3882"/>
                            <a:gd name="T111" fmla="*/ 3908 h 236"/>
                            <a:gd name="T112" fmla="+- 0 3391 3233"/>
                            <a:gd name="T113" fmla="*/ T112 w 208"/>
                            <a:gd name="T114" fmla="+- 0 3897 3882"/>
                            <a:gd name="T115" fmla="*/ 3897 h 236"/>
                            <a:gd name="T116" fmla="+- 0 3363 3233"/>
                            <a:gd name="T117" fmla="*/ T116 w 208"/>
                            <a:gd name="T118" fmla="+- 0 3885 3882"/>
                            <a:gd name="T119" fmla="*/ 3885 h 236"/>
                            <a:gd name="T120" fmla="+- 0 3331 3233"/>
                            <a:gd name="T121" fmla="*/ T120 w 208"/>
                            <a:gd name="T122" fmla="+- 0 3882 3882"/>
                            <a:gd name="T123" fmla="*/ 3882 h 236"/>
                            <a:gd name="T124" fmla="+- 0 3410 3233"/>
                            <a:gd name="T125" fmla="*/ T124 w 208"/>
                            <a:gd name="T126" fmla="+- 0 4009 3882"/>
                            <a:gd name="T127" fmla="*/ 4009 h 236"/>
                            <a:gd name="T128" fmla="+- 0 3413 3233"/>
                            <a:gd name="T129" fmla="*/ T128 w 208"/>
                            <a:gd name="T130" fmla="+- 0 4027 3882"/>
                            <a:gd name="T131" fmla="*/ 4027 h 236"/>
                            <a:gd name="T132" fmla="+- 0 3409 3233"/>
                            <a:gd name="T133" fmla="*/ T132 w 208"/>
                            <a:gd name="T134" fmla="+- 0 4051 3882"/>
                            <a:gd name="T135" fmla="*/ 4051 h 236"/>
                            <a:gd name="T136" fmla="+- 0 3396 3233"/>
                            <a:gd name="T137" fmla="*/ T136 w 208"/>
                            <a:gd name="T138" fmla="+- 0 4071 3882"/>
                            <a:gd name="T139" fmla="*/ 4071 h 236"/>
                            <a:gd name="T140" fmla="+- 0 3375 3233"/>
                            <a:gd name="T141" fmla="*/ T140 w 208"/>
                            <a:gd name="T142" fmla="+- 0 4086 3882"/>
                            <a:gd name="T143" fmla="*/ 4086 h 236"/>
                            <a:gd name="T144" fmla="+- 0 3341 3233"/>
                            <a:gd name="T145" fmla="*/ T144 w 208"/>
                            <a:gd name="T146" fmla="+- 0 4093 3882"/>
                            <a:gd name="T147" fmla="*/ 4093 h 236"/>
                            <a:gd name="T148" fmla="+- 0 3418 3233"/>
                            <a:gd name="T149" fmla="*/ T148 w 208"/>
                            <a:gd name="T150" fmla="+- 0 4085 3882"/>
                            <a:gd name="T151" fmla="*/ 4085 h 236"/>
                            <a:gd name="T152" fmla="+- 0 3436 3233"/>
                            <a:gd name="T153" fmla="*/ T152 w 208"/>
                            <a:gd name="T154" fmla="+- 0 4057 3882"/>
                            <a:gd name="T155" fmla="*/ 4057 h 236"/>
                            <a:gd name="T156" fmla="+- 0 3441 3233"/>
                            <a:gd name="T157" fmla="*/ T156 w 208"/>
                            <a:gd name="T158" fmla="+- 0 4021 3882"/>
                            <a:gd name="T159" fmla="*/ 4021 h 236"/>
                            <a:gd name="T160" fmla="+- 0 3402 3233"/>
                            <a:gd name="T161" fmla="*/ T160 w 208"/>
                            <a:gd name="T162" fmla="+- 0 3908 3882"/>
                            <a:gd name="T163" fmla="*/ 3908 h 236"/>
                            <a:gd name="T164" fmla="+- 0 3348 3233"/>
                            <a:gd name="T165" fmla="*/ T164 w 208"/>
                            <a:gd name="T166" fmla="+- 0 3909 3882"/>
                            <a:gd name="T167" fmla="*/ 3909 h 236"/>
                            <a:gd name="T168" fmla="+- 0 3367 3233"/>
                            <a:gd name="T169" fmla="*/ T168 w 208"/>
                            <a:gd name="T170" fmla="+- 0 3916 3882"/>
                            <a:gd name="T171" fmla="*/ 3916 h 236"/>
                            <a:gd name="T172" fmla="+- 0 3383 3233"/>
                            <a:gd name="T173" fmla="*/ T172 w 208"/>
                            <a:gd name="T174" fmla="+- 0 3930 3882"/>
                            <a:gd name="T175" fmla="*/ 3930 h 236"/>
                            <a:gd name="T176" fmla="+- 0 3417 3233"/>
                            <a:gd name="T177" fmla="*/ T176 w 208"/>
                            <a:gd name="T178" fmla="+- 0 3932 3882"/>
                            <a:gd name="T179" fmla="*/ 3932 h 236"/>
                            <a:gd name="T180" fmla="+- 0 3406 3233"/>
                            <a:gd name="T181" fmla="*/ T180 w 208"/>
                            <a:gd name="T182" fmla="+- 0 3912 3882"/>
                            <a:gd name="T183" fmla="*/ 3912 h 2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Lst>
                          <a:rect l="0" t="0" r="r" b="b"/>
                          <a:pathLst>
                            <a:path w="208" h="236">
                              <a:moveTo>
                                <a:pt x="98" y="0"/>
                              </a:moveTo>
                              <a:lnTo>
                                <a:pt x="87" y="2"/>
                              </a:lnTo>
                              <a:lnTo>
                                <a:pt x="76" y="5"/>
                              </a:lnTo>
                              <a:lnTo>
                                <a:pt x="64" y="9"/>
                              </a:lnTo>
                              <a:lnTo>
                                <a:pt x="53" y="14"/>
                              </a:lnTo>
                              <a:lnTo>
                                <a:pt x="44" y="20"/>
                              </a:lnTo>
                              <a:lnTo>
                                <a:pt x="35" y="26"/>
                              </a:lnTo>
                              <a:lnTo>
                                <a:pt x="27" y="34"/>
                              </a:lnTo>
                              <a:lnTo>
                                <a:pt x="20" y="42"/>
                              </a:lnTo>
                              <a:lnTo>
                                <a:pt x="14" y="50"/>
                              </a:lnTo>
                              <a:lnTo>
                                <a:pt x="10" y="60"/>
                              </a:lnTo>
                              <a:lnTo>
                                <a:pt x="6" y="69"/>
                              </a:lnTo>
                              <a:lnTo>
                                <a:pt x="3" y="79"/>
                              </a:lnTo>
                              <a:lnTo>
                                <a:pt x="1" y="90"/>
                              </a:lnTo>
                              <a:lnTo>
                                <a:pt x="0" y="101"/>
                              </a:lnTo>
                              <a:lnTo>
                                <a:pt x="0" y="112"/>
                              </a:lnTo>
                              <a:lnTo>
                                <a:pt x="1" y="124"/>
                              </a:lnTo>
                              <a:lnTo>
                                <a:pt x="3" y="135"/>
                              </a:lnTo>
                              <a:lnTo>
                                <a:pt x="6" y="147"/>
                              </a:lnTo>
                              <a:lnTo>
                                <a:pt x="10" y="159"/>
                              </a:lnTo>
                              <a:lnTo>
                                <a:pt x="14" y="169"/>
                              </a:lnTo>
                              <a:lnTo>
                                <a:pt x="19" y="180"/>
                              </a:lnTo>
                              <a:lnTo>
                                <a:pt x="25" y="189"/>
                              </a:lnTo>
                              <a:lnTo>
                                <a:pt x="31" y="198"/>
                              </a:lnTo>
                              <a:lnTo>
                                <a:pt x="38" y="206"/>
                              </a:lnTo>
                              <a:lnTo>
                                <a:pt x="45" y="213"/>
                              </a:lnTo>
                              <a:lnTo>
                                <a:pt x="53" y="220"/>
                              </a:lnTo>
                              <a:lnTo>
                                <a:pt x="62" y="225"/>
                              </a:lnTo>
                              <a:lnTo>
                                <a:pt x="71" y="229"/>
                              </a:lnTo>
                              <a:lnTo>
                                <a:pt x="81" y="232"/>
                              </a:lnTo>
                              <a:lnTo>
                                <a:pt x="91" y="235"/>
                              </a:lnTo>
                              <a:lnTo>
                                <a:pt x="102" y="236"/>
                              </a:lnTo>
                              <a:lnTo>
                                <a:pt x="113" y="235"/>
                              </a:lnTo>
                              <a:lnTo>
                                <a:pt x="125" y="234"/>
                              </a:lnTo>
                              <a:lnTo>
                                <a:pt x="137" y="231"/>
                              </a:lnTo>
                              <a:lnTo>
                                <a:pt x="156" y="224"/>
                              </a:lnTo>
                              <a:lnTo>
                                <a:pt x="172" y="215"/>
                              </a:lnTo>
                              <a:lnTo>
                                <a:pt x="177" y="211"/>
                              </a:lnTo>
                              <a:lnTo>
                                <a:pt x="108" y="211"/>
                              </a:lnTo>
                              <a:lnTo>
                                <a:pt x="87" y="206"/>
                              </a:lnTo>
                              <a:lnTo>
                                <a:pt x="77" y="202"/>
                              </a:lnTo>
                              <a:lnTo>
                                <a:pt x="61" y="189"/>
                              </a:lnTo>
                              <a:lnTo>
                                <a:pt x="54" y="181"/>
                              </a:lnTo>
                              <a:lnTo>
                                <a:pt x="42" y="160"/>
                              </a:lnTo>
                              <a:lnTo>
                                <a:pt x="38" y="149"/>
                              </a:lnTo>
                              <a:lnTo>
                                <a:pt x="31" y="126"/>
                              </a:lnTo>
                              <a:lnTo>
                                <a:pt x="29" y="114"/>
                              </a:lnTo>
                              <a:lnTo>
                                <a:pt x="29" y="92"/>
                              </a:lnTo>
                              <a:lnTo>
                                <a:pt x="31" y="81"/>
                              </a:lnTo>
                              <a:lnTo>
                                <a:pt x="38" y="62"/>
                              </a:lnTo>
                              <a:lnTo>
                                <a:pt x="44" y="53"/>
                              </a:lnTo>
                              <a:lnTo>
                                <a:pt x="59" y="38"/>
                              </a:lnTo>
                              <a:lnTo>
                                <a:pt x="70" y="33"/>
                              </a:lnTo>
                              <a:lnTo>
                                <a:pt x="83" y="29"/>
                              </a:lnTo>
                              <a:lnTo>
                                <a:pt x="94" y="27"/>
                              </a:lnTo>
                              <a:lnTo>
                                <a:pt x="104" y="26"/>
                              </a:lnTo>
                              <a:lnTo>
                                <a:pt x="169" y="26"/>
                              </a:lnTo>
                              <a:lnTo>
                                <a:pt x="158" y="15"/>
                              </a:lnTo>
                              <a:lnTo>
                                <a:pt x="149" y="10"/>
                              </a:lnTo>
                              <a:lnTo>
                                <a:pt x="130" y="3"/>
                              </a:lnTo>
                              <a:lnTo>
                                <a:pt x="120" y="1"/>
                              </a:lnTo>
                              <a:lnTo>
                                <a:pt x="98" y="0"/>
                              </a:lnTo>
                              <a:close/>
                              <a:moveTo>
                                <a:pt x="206" y="119"/>
                              </a:moveTo>
                              <a:lnTo>
                                <a:pt x="177" y="127"/>
                              </a:lnTo>
                              <a:lnTo>
                                <a:pt x="179" y="136"/>
                              </a:lnTo>
                              <a:lnTo>
                                <a:pt x="180" y="145"/>
                              </a:lnTo>
                              <a:lnTo>
                                <a:pt x="178" y="162"/>
                              </a:lnTo>
                              <a:lnTo>
                                <a:pt x="176" y="169"/>
                              </a:lnTo>
                              <a:lnTo>
                                <a:pt x="168" y="183"/>
                              </a:lnTo>
                              <a:lnTo>
                                <a:pt x="163" y="189"/>
                              </a:lnTo>
                              <a:lnTo>
                                <a:pt x="150" y="200"/>
                              </a:lnTo>
                              <a:lnTo>
                                <a:pt x="142" y="204"/>
                              </a:lnTo>
                              <a:lnTo>
                                <a:pt x="120" y="210"/>
                              </a:lnTo>
                              <a:lnTo>
                                <a:pt x="108" y="211"/>
                              </a:lnTo>
                              <a:lnTo>
                                <a:pt x="177" y="211"/>
                              </a:lnTo>
                              <a:lnTo>
                                <a:pt x="185" y="203"/>
                              </a:lnTo>
                              <a:lnTo>
                                <a:pt x="196" y="190"/>
                              </a:lnTo>
                              <a:lnTo>
                                <a:pt x="203" y="175"/>
                              </a:lnTo>
                              <a:lnTo>
                                <a:pt x="207" y="158"/>
                              </a:lnTo>
                              <a:lnTo>
                                <a:pt x="208" y="139"/>
                              </a:lnTo>
                              <a:lnTo>
                                <a:pt x="206" y="119"/>
                              </a:lnTo>
                              <a:close/>
                              <a:moveTo>
                                <a:pt x="169" y="26"/>
                              </a:moveTo>
                              <a:lnTo>
                                <a:pt x="104" y="26"/>
                              </a:lnTo>
                              <a:lnTo>
                                <a:pt x="115" y="27"/>
                              </a:lnTo>
                              <a:lnTo>
                                <a:pt x="125" y="30"/>
                              </a:lnTo>
                              <a:lnTo>
                                <a:pt x="134" y="34"/>
                              </a:lnTo>
                              <a:lnTo>
                                <a:pt x="142" y="40"/>
                              </a:lnTo>
                              <a:lnTo>
                                <a:pt x="150" y="48"/>
                              </a:lnTo>
                              <a:lnTo>
                                <a:pt x="156" y="58"/>
                              </a:lnTo>
                              <a:lnTo>
                                <a:pt x="184" y="50"/>
                              </a:lnTo>
                              <a:lnTo>
                                <a:pt x="179" y="39"/>
                              </a:lnTo>
                              <a:lnTo>
                                <a:pt x="173" y="30"/>
                              </a:lnTo>
                              <a:lnTo>
                                <a:pt x="169" y="26"/>
                              </a:lnTo>
                              <a:close/>
                            </a:path>
                          </a:pathLst>
                        </a:custGeom>
                        <a:solidFill>
                          <a:srgbClr val="00529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 name="AutoShape 7"/>
                      <wps:cNvSpPr>
                        <a:spLocks/>
                      </wps:cNvSpPr>
                      <wps:spPr bwMode="auto">
                        <a:xfrm>
                          <a:off x="3429" y="3794"/>
                          <a:ext cx="245" cy="272"/>
                        </a:xfrm>
                        <a:custGeom>
                          <a:avLst/>
                          <a:gdLst>
                            <a:gd name="T0" fmla="+- 0 3457 3429"/>
                            <a:gd name="T1" fmla="*/ T0 w 245"/>
                            <a:gd name="T2" fmla="+- 0 3846 3795"/>
                            <a:gd name="T3" fmla="*/ 3846 h 272"/>
                            <a:gd name="T4" fmla="+- 0 3429 3429"/>
                            <a:gd name="T5" fmla="*/ T4 w 245"/>
                            <a:gd name="T6" fmla="+- 0 3857 3795"/>
                            <a:gd name="T7" fmla="*/ 3857 h 272"/>
                            <a:gd name="T8" fmla="+- 0 3508 3429"/>
                            <a:gd name="T9" fmla="*/ T8 w 245"/>
                            <a:gd name="T10" fmla="+- 0 4066 3795"/>
                            <a:gd name="T11" fmla="*/ 4066 h 272"/>
                            <a:gd name="T12" fmla="+- 0 3536 3429"/>
                            <a:gd name="T13" fmla="*/ T12 w 245"/>
                            <a:gd name="T14" fmla="+- 0 4056 3795"/>
                            <a:gd name="T15" fmla="*/ 4056 h 272"/>
                            <a:gd name="T16" fmla="+- 0 3500 3429"/>
                            <a:gd name="T17" fmla="*/ T16 w 245"/>
                            <a:gd name="T18" fmla="+- 0 3960 3795"/>
                            <a:gd name="T19" fmla="*/ 3960 h 272"/>
                            <a:gd name="T20" fmla="+- 0 3562 3429"/>
                            <a:gd name="T21" fmla="*/ T20 w 245"/>
                            <a:gd name="T22" fmla="+- 0 3936 3795"/>
                            <a:gd name="T23" fmla="*/ 3936 h 272"/>
                            <a:gd name="T24" fmla="+- 0 3491 3429"/>
                            <a:gd name="T25" fmla="*/ T24 w 245"/>
                            <a:gd name="T26" fmla="+- 0 3936 3795"/>
                            <a:gd name="T27" fmla="*/ 3936 h 272"/>
                            <a:gd name="T28" fmla="+- 0 3457 3429"/>
                            <a:gd name="T29" fmla="*/ T28 w 245"/>
                            <a:gd name="T30" fmla="+- 0 3846 3795"/>
                            <a:gd name="T31" fmla="*/ 3846 h 272"/>
                            <a:gd name="T32" fmla="+- 0 3642 3429"/>
                            <a:gd name="T33" fmla="*/ T32 w 245"/>
                            <a:gd name="T34" fmla="+- 0 3918 3795"/>
                            <a:gd name="T35" fmla="*/ 3918 h 272"/>
                            <a:gd name="T36" fmla="+- 0 3610 3429"/>
                            <a:gd name="T37" fmla="*/ T36 w 245"/>
                            <a:gd name="T38" fmla="+- 0 3918 3795"/>
                            <a:gd name="T39" fmla="*/ 3918 h 272"/>
                            <a:gd name="T40" fmla="+- 0 3646 3429"/>
                            <a:gd name="T41" fmla="*/ T40 w 245"/>
                            <a:gd name="T42" fmla="+- 0 4014 3795"/>
                            <a:gd name="T43" fmla="*/ 4014 h 272"/>
                            <a:gd name="T44" fmla="+- 0 3674 3429"/>
                            <a:gd name="T45" fmla="*/ T44 w 245"/>
                            <a:gd name="T46" fmla="+- 0 4004 3795"/>
                            <a:gd name="T47" fmla="*/ 4004 h 272"/>
                            <a:gd name="T48" fmla="+- 0 3642 3429"/>
                            <a:gd name="T49" fmla="*/ T48 w 245"/>
                            <a:gd name="T50" fmla="+- 0 3918 3795"/>
                            <a:gd name="T51" fmla="*/ 3918 h 272"/>
                            <a:gd name="T52" fmla="+- 0 3595 3429"/>
                            <a:gd name="T53" fmla="*/ T52 w 245"/>
                            <a:gd name="T54" fmla="+- 0 3795 3795"/>
                            <a:gd name="T55" fmla="*/ 3795 h 272"/>
                            <a:gd name="T56" fmla="+- 0 3567 3429"/>
                            <a:gd name="T57" fmla="*/ T56 w 245"/>
                            <a:gd name="T58" fmla="+- 0 3805 3795"/>
                            <a:gd name="T59" fmla="*/ 3805 h 272"/>
                            <a:gd name="T60" fmla="+- 0 3601 3429"/>
                            <a:gd name="T61" fmla="*/ T60 w 245"/>
                            <a:gd name="T62" fmla="+- 0 3895 3795"/>
                            <a:gd name="T63" fmla="*/ 3895 h 272"/>
                            <a:gd name="T64" fmla="+- 0 3491 3429"/>
                            <a:gd name="T65" fmla="*/ T64 w 245"/>
                            <a:gd name="T66" fmla="+- 0 3936 3795"/>
                            <a:gd name="T67" fmla="*/ 3936 h 272"/>
                            <a:gd name="T68" fmla="+- 0 3562 3429"/>
                            <a:gd name="T69" fmla="*/ T68 w 245"/>
                            <a:gd name="T70" fmla="+- 0 3936 3795"/>
                            <a:gd name="T71" fmla="*/ 3936 h 272"/>
                            <a:gd name="T72" fmla="+- 0 3610 3429"/>
                            <a:gd name="T73" fmla="*/ T72 w 245"/>
                            <a:gd name="T74" fmla="+- 0 3918 3795"/>
                            <a:gd name="T75" fmla="*/ 3918 h 272"/>
                            <a:gd name="T76" fmla="+- 0 3642 3429"/>
                            <a:gd name="T77" fmla="*/ T76 w 245"/>
                            <a:gd name="T78" fmla="+- 0 3918 3795"/>
                            <a:gd name="T79" fmla="*/ 3918 h 272"/>
                            <a:gd name="T80" fmla="+- 0 3595 3429"/>
                            <a:gd name="T81" fmla="*/ T80 w 245"/>
                            <a:gd name="T82" fmla="+- 0 3795 3795"/>
                            <a:gd name="T83" fmla="*/ 3795 h 2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45" h="272">
                              <a:moveTo>
                                <a:pt x="28" y="51"/>
                              </a:moveTo>
                              <a:lnTo>
                                <a:pt x="0" y="62"/>
                              </a:lnTo>
                              <a:lnTo>
                                <a:pt x="79" y="271"/>
                              </a:lnTo>
                              <a:lnTo>
                                <a:pt x="107" y="261"/>
                              </a:lnTo>
                              <a:lnTo>
                                <a:pt x="71" y="165"/>
                              </a:lnTo>
                              <a:lnTo>
                                <a:pt x="133" y="141"/>
                              </a:lnTo>
                              <a:lnTo>
                                <a:pt x="62" y="141"/>
                              </a:lnTo>
                              <a:lnTo>
                                <a:pt x="28" y="51"/>
                              </a:lnTo>
                              <a:close/>
                              <a:moveTo>
                                <a:pt x="213" y="123"/>
                              </a:moveTo>
                              <a:lnTo>
                                <a:pt x="181" y="123"/>
                              </a:lnTo>
                              <a:lnTo>
                                <a:pt x="217" y="219"/>
                              </a:lnTo>
                              <a:lnTo>
                                <a:pt x="245" y="209"/>
                              </a:lnTo>
                              <a:lnTo>
                                <a:pt x="213" y="123"/>
                              </a:lnTo>
                              <a:close/>
                              <a:moveTo>
                                <a:pt x="166" y="0"/>
                              </a:moveTo>
                              <a:lnTo>
                                <a:pt x="138" y="10"/>
                              </a:lnTo>
                              <a:lnTo>
                                <a:pt x="172" y="100"/>
                              </a:lnTo>
                              <a:lnTo>
                                <a:pt x="62" y="141"/>
                              </a:lnTo>
                              <a:lnTo>
                                <a:pt x="133" y="141"/>
                              </a:lnTo>
                              <a:lnTo>
                                <a:pt x="181" y="123"/>
                              </a:lnTo>
                              <a:lnTo>
                                <a:pt x="213" y="123"/>
                              </a:lnTo>
                              <a:lnTo>
                                <a:pt x="166" y="0"/>
                              </a:lnTo>
                              <a:close/>
                            </a:path>
                          </a:pathLst>
                        </a:custGeom>
                        <a:solidFill>
                          <a:srgbClr val="00529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 name="AutoShape 6"/>
                      <wps:cNvSpPr>
                        <a:spLocks/>
                      </wps:cNvSpPr>
                      <wps:spPr bwMode="auto">
                        <a:xfrm>
                          <a:off x="3656" y="3721"/>
                          <a:ext cx="221" cy="234"/>
                        </a:xfrm>
                        <a:custGeom>
                          <a:avLst/>
                          <a:gdLst>
                            <a:gd name="T0" fmla="+- 0 3751 3656"/>
                            <a:gd name="T1" fmla="*/ T0 w 221"/>
                            <a:gd name="T2" fmla="+- 0 3723 3722"/>
                            <a:gd name="T3" fmla="*/ 3723 h 234"/>
                            <a:gd name="T4" fmla="+- 0 3728 3656"/>
                            <a:gd name="T5" fmla="*/ T4 w 221"/>
                            <a:gd name="T6" fmla="+- 0 3728 3722"/>
                            <a:gd name="T7" fmla="*/ 3728 h 234"/>
                            <a:gd name="T8" fmla="+- 0 3705 3656"/>
                            <a:gd name="T9" fmla="*/ T8 w 221"/>
                            <a:gd name="T10" fmla="+- 0 3739 3722"/>
                            <a:gd name="T11" fmla="*/ 3739 h 234"/>
                            <a:gd name="T12" fmla="+- 0 3686 3656"/>
                            <a:gd name="T13" fmla="*/ T12 w 221"/>
                            <a:gd name="T14" fmla="+- 0 3754 3722"/>
                            <a:gd name="T15" fmla="*/ 3754 h 234"/>
                            <a:gd name="T16" fmla="+- 0 3672 3656"/>
                            <a:gd name="T17" fmla="*/ T16 w 221"/>
                            <a:gd name="T18" fmla="+- 0 3771 3722"/>
                            <a:gd name="T19" fmla="*/ 3771 h 234"/>
                            <a:gd name="T20" fmla="+- 0 3662 3656"/>
                            <a:gd name="T21" fmla="*/ T20 w 221"/>
                            <a:gd name="T22" fmla="+- 0 3790 3722"/>
                            <a:gd name="T23" fmla="*/ 3790 h 234"/>
                            <a:gd name="T24" fmla="+- 0 3657 3656"/>
                            <a:gd name="T25" fmla="*/ T24 w 221"/>
                            <a:gd name="T26" fmla="+- 0 3810 3722"/>
                            <a:gd name="T27" fmla="*/ 3810 h 234"/>
                            <a:gd name="T28" fmla="+- 0 3656 3656"/>
                            <a:gd name="T29" fmla="*/ T28 w 221"/>
                            <a:gd name="T30" fmla="+- 0 3831 3722"/>
                            <a:gd name="T31" fmla="*/ 3831 h 234"/>
                            <a:gd name="T32" fmla="+- 0 3659 3656"/>
                            <a:gd name="T33" fmla="*/ T32 w 221"/>
                            <a:gd name="T34" fmla="+- 0 3853 3722"/>
                            <a:gd name="T35" fmla="*/ 3853 h 234"/>
                            <a:gd name="T36" fmla="+- 0 3665 3656"/>
                            <a:gd name="T37" fmla="*/ T36 w 221"/>
                            <a:gd name="T38" fmla="+- 0 3875 3722"/>
                            <a:gd name="T39" fmla="*/ 3875 h 234"/>
                            <a:gd name="T40" fmla="+- 0 3675 3656"/>
                            <a:gd name="T41" fmla="*/ T40 w 221"/>
                            <a:gd name="T42" fmla="+- 0 3895 3722"/>
                            <a:gd name="T43" fmla="*/ 3895 h 234"/>
                            <a:gd name="T44" fmla="+- 0 3688 3656"/>
                            <a:gd name="T45" fmla="*/ T44 w 221"/>
                            <a:gd name="T46" fmla="+- 0 3913 3722"/>
                            <a:gd name="T47" fmla="*/ 3913 h 234"/>
                            <a:gd name="T48" fmla="+- 0 3703 3656"/>
                            <a:gd name="T49" fmla="*/ T48 w 221"/>
                            <a:gd name="T50" fmla="+- 0 3929 3722"/>
                            <a:gd name="T51" fmla="*/ 3929 h 234"/>
                            <a:gd name="T52" fmla="+- 0 3720 3656"/>
                            <a:gd name="T53" fmla="*/ T52 w 221"/>
                            <a:gd name="T54" fmla="+- 0 3942 3722"/>
                            <a:gd name="T55" fmla="*/ 3942 h 234"/>
                            <a:gd name="T56" fmla="+- 0 3739 3656"/>
                            <a:gd name="T57" fmla="*/ T56 w 221"/>
                            <a:gd name="T58" fmla="+- 0 3951 3722"/>
                            <a:gd name="T59" fmla="*/ 3951 h 234"/>
                            <a:gd name="T60" fmla="+- 0 3760 3656"/>
                            <a:gd name="T61" fmla="*/ T60 w 221"/>
                            <a:gd name="T62" fmla="+- 0 3955 3722"/>
                            <a:gd name="T63" fmla="*/ 3955 h 234"/>
                            <a:gd name="T64" fmla="+- 0 3782 3656"/>
                            <a:gd name="T65" fmla="*/ T64 w 221"/>
                            <a:gd name="T66" fmla="+- 0 3955 3722"/>
                            <a:gd name="T67" fmla="*/ 3955 h 234"/>
                            <a:gd name="T68" fmla="+- 0 3805 3656"/>
                            <a:gd name="T69" fmla="*/ T68 w 221"/>
                            <a:gd name="T70" fmla="+- 0 3949 3722"/>
                            <a:gd name="T71" fmla="*/ 3949 h 234"/>
                            <a:gd name="T72" fmla="+- 0 3828 3656"/>
                            <a:gd name="T73" fmla="*/ T72 w 221"/>
                            <a:gd name="T74" fmla="+- 0 3938 3722"/>
                            <a:gd name="T75" fmla="*/ 3938 h 234"/>
                            <a:gd name="T76" fmla="+- 0 3839 3656"/>
                            <a:gd name="T77" fmla="*/ T76 w 221"/>
                            <a:gd name="T78" fmla="+- 0 3930 3722"/>
                            <a:gd name="T79" fmla="*/ 3930 h 234"/>
                            <a:gd name="T80" fmla="+- 0 3760 3656"/>
                            <a:gd name="T81" fmla="*/ T80 w 221"/>
                            <a:gd name="T82" fmla="+- 0 3929 3722"/>
                            <a:gd name="T83" fmla="*/ 3929 h 234"/>
                            <a:gd name="T84" fmla="+- 0 3731 3656"/>
                            <a:gd name="T85" fmla="*/ T84 w 221"/>
                            <a:gd name="T86" fmla="+- 0 3916 3722"/>
                            <a:gd name="T87" fmla="*/ 3916 h 234"/>
                            <a:gd name="T88" fmla="+- 0 3708 3656"/>
                            <a:gd name="T89" fmla="*/ T88 w 221"/>
                            <a:gd name="T90" fmla="+- 0 3892 3722"/>
                            <a:gd name="T91" fmla="*/ 3892 h 234"/>
                            <a:gd name="T92" fmla="+- 0 3692 3656"/>
                            <a:gd name="T93" fmla="*/ T92 w 221"/>
                            <a:gd name="T94" fmla="+- 0 3862 3722"/>
                            <a:gd name="T95" fmla="*/ 3862 h 234"/>
                            <a:gd name="T96" fmla="+- 0 3684 3656"/>
                            <a:gd name="T97" fmla="*/ T96 w 221"/>
                            <a:gd name="T98" fmla="+- 0 3829 3722"/>
                            <a:gd name="T99" fmla="*/ 3829 h 234"/>
                            <a:gd name="T100" fmla="+- 0 3688 3656"/>
                            <a:gd name="T101" fmla="*/ T100 w 221"/>
                            <a:gd name="T102" fmla="+- 0 3797 3722"/>
                            <a:gd name="T103" fmla="*/ 3797 h 234"/>
                            <a:gd name="T104" fmla="+- 0 3705 3656"/>
                            <a:gd name="T105" fmla="*/ T104 w 221"/>
                            <a:gd name="T106" fmla="+- 0 3769 3722"/>
                            <a:gd name="T107" fmla="*/ 3769 h 234"/>
                            <a:gd name="T108" fmla="+- 0 3739 3656"/>
                            <a:gd name="T109" fmla="*/ T108 w 221"/>
                            <a:gd name="T110" fmla="+- 0 3750 3722"/>
                            <a:gd name="T111" fmla="*/ 3750 h 234"/>
                            <a:gd name="T112" fmla="+- 0 3829 3656"/>
                            <a:gd name="T113" fmla="*/ T112 w 221"/>
                            <a:gd name="T114" fmla="+- 0 3747 3722"/>
                            <a:gd name="T115" fmla="*/ 3747 h 234"/>
                            <a:gd name="T116" fmla="+- 0 3813 3656"/>
                            <a:gd name="T117" fmla="*/ T116 w 221"/>
                            <a:gd name="T118" fmla="+- 0 3736 3722"/>
                            <a:gd name="T119" fmla="*/ 3736 h 234"/>
                            <a:gd name="T120" fmla="+- 0 3794 3656"/>
                            <a:gd name="T121" fmla="*/ T120 w 221"/>
                            <a:gd name="T122" fmla="+- 0 3727 3722"/>
                            <a:gd name="T123" fmla="*/ 3727 h 234"/>
                            <a:gd name="T124" fmla="+- 0 3773 3656"/>
                            <a:gd name="T125" fmla="*/ T124 w 221"/>
                            <a:gd name="T126" fmla="+- 0 3723 3722"/>
                            <a:gd name="T127" fmla="*/ 3723 h 234"/>
                            <a:gd name="T128" fmla="+- 0 3829 3656"/>
                            <a:gd name="T129" fmla="*/ T128 w 221"/>
                            <a:gd name="T130" fmla="+- 0 3747 3722"/>
                            <a:gd name="T131" fmla="*/ 3747 h 234"/>
                            <a:gd name="T132" fmla="+- 0 3773 3656"/>
                            <a:gd name="T133" fmla="*/ T132 w 221"/>
                            <a:gd name="T134" fmla="+- 0 3749 3722"/>
                            <a:gd name="T135" fmla="*/ 3749 h 234"/>
                            <a:gd name="T136" fmla="+- 0 3802 3656"/>
                            <a:gd name="T137" fmla="*/ T136 w 221"/>
                            <a:gd name="T138" fmla="+- 0 3762 3722"/>
                            <a:gd name="T139" fmla="*/ 3762 h 234"/>
                            <a:gd name="T140" fmla="+- 0 3825 3656"/>
                            <a:gd name="T141" fmla="*/ T140 w 221"/>
                            <a:gd name="T142" fmla="+- 0 3786 3722"/>
                            <a:gd name="T143" fmla="*/ 3786 h 234"/>
                            <a:gd name="T144" fmla="+- 0 3841 3656"/>
                            <a:gd name="T145" fmla="*/ T144 w 221"/>
                            <a:gd name="T146" fmla="+- 0 3816 3722"/>
                            <a:gd name="T147" fmla="*/ 3816 h 234"/>
                            <a:gd name="T148" fmla="+- 0 3849 3656"/>
                            <a:gd name="T149" fmla="*/ T148 w 221"/>
                            <a:gd name="T150" fmla="+- 0 3849 3722"/>
                            <a:gd name="T151" fmla="*/ 3849 h 234"/>
                            <a:gd name="T152" fmla="+- 0 3845 3656"/>
                            <a:gd name="T153" fmla="*/ T152 w 221"/>
                            <a:gd name="T154" fmla="+- 0 3881 3722"/>
                            <a:gd name="T155" fmla="*/ 3881 h 234"/>
                            <a:gd name="T156" fmla="+- 0 3828 3656"/>
                            <a:gd name="T157" fmla="*/ T156 w 221"/>
                            <a:gd name="T158" fmla="+- 0 3909 3722"/>
                            <a:gd name="T159" fmla="*/ 3909 h 234"/>
                            <a:gd name="T160" fmla="+- 0 3794 3656"/>
                            <a:gd name="T161" fmla="*/ T160 w 221"/>
                            <a:gd name="T162" fmla="+- 0 3928 3722"/>
                            <a:gd name="T163" fmla="*/ 3928 h 234"/>
                            <a:gd name="T164" fmla="+- 0 3839 3656"/>
                            <a:gd name="T165" fmla="*/ T164 w 221"/>
                            <a:gd name="T166" fmla="+- 0 3930 3722"/>
                            <a:gd name="T167" fmla="*/ 3930 h 234"/>
                            <a:gd name="T168" fmla="+- 0 3855 3656"/>
                            <a:gd name="T169" fmla="*/ T168 w 221"/>
                            <a:gd name="T170" fmla="+- 0 3916 3722"/>
                            <a:gd name="T171" fmla="*/ 3916 h 234"/>
                            <a:gd name="T172" fmla="+- 0 3867 3656"/>
                            <a:gd name="T173" fmla="*/ T172 w 221"/>
                            <a:gd name="T174" fmla="+- 0 3898 3722"/>
                            <a:gd name="T175" fmla="*/ 3898 h 234"/>
                            <a:gd name="T176" fmla="+- 0 3874 3656"/>
                            <a:gd name="T177" fmla="*/ T176 w 221"/>
                            <a:gd name="T178" fmla="+- 0 3878 3722"/>
                            <a:gd name="T179" fmla="*/ 3878 h 234"/>
                            <a:gd name="T180" fmla="+- 0 3877 3656"/>
                            <a:gd name="T181" fmla="*/ T180 w 221"/>
                            <a:gd name="T182" fmla="+- 0 3857 3722"/>
                            <a:gd name="T183" fmla="*/ 3857 h 234"/>
                            <a:gd name="T184" fmla="+- 0 3876 3656"/>
                            <a:gd name="T185" fmla="*/ T184 w 221"/>
                            <a:gd name="T186" fmla="+- 0 3835 3722"/>
                            <a:gd name="T187" fmla="*/ 3835 h 234"/>
                            <a:gd name="T188" fmla="+- 0 3871 3656"/>
                            <a:gd name="T189" fmla="*/ T188 w 221"/>
                            <a:gd name="T190" fmla="+- 0 3814 3722"/>
                            <a:gd name="T191" fmla="*/ 3814 h 234"/>
                            <a:gd name="T192" fmla="+- 0 3863 3656"/>
                            <a:gd name="T193" fmla="*/ T192 w 221"/>
                            <a:gd name="T194" fmla="+- 0 3793 3722"/>
                            <a:gd name="T195" fmla="*/ 3793 h 234"/>
                            <a:gd name="T196" fmla="+- 0 3852 3656"/>
                            <a:gd name="T197" fmla="*/ T196 w 221"/>
                            <a:gd name="T198" fmla="+- 0 3773 3722"/>
                            <a:gd name="T199" fmla="*/ 3773 h 234"/>
                            <a:gd name="T200" fmla="+- 0 3838 3656"/>
                            <a:gd name="T201" fmla="*/ T200 w 221"/>
                            <a:gd name="T202" fmla="+- 0 3756 3722"/>
                            <a:gd name="T203" fmla="*/ 3756 h 234"/>
                            <a:gd name="T204" fmla="+- 0 3829 3656"/>
                            <a:gd name="T205" fmla="*/ T204 w 221"/>
                            <a:gd name="T206" fmla="+- 0 3747 3722"/>
                            <a:gd name="T207" fmla="*/ 3747 h 23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221" h="234">
                              <a:moveTo>
                                <a:pt x="107" y="0"/>
                              </a:moveTo>
                              <a:lnTo>
                                <a:pt x="95" y="1"/>
                              </a:lnTo>
                              <a:lnTo>
                                <a:pt x="84" y="3"/>
                              </a:lnTo>
                              <a:lnTo>
                                <a:pt x="72" y="6"/>
                              </a:lnTo>
                              <a:lnTo>
                                <a:pt x="60" y="11"/>
                              </a:lnTo>
                              <a:lnTo>
                                <a:pt x="49" y="17"/>
                              </a:lnTo>
                              <a:lnTo>
                                <a:pt x="39" y="24"/>
                              </a:lnTo>
                              <a:lnTo>
                                <a:pt x="30" y="32"/>
                              </a:lnTo>
                              <a:lnTo>
                                <a:pt x="22" y="40"/>
                              </a:lnTo>
                              <a:lnTo>
                                <a:pt x="16" y="49"/>
                              </a:lnTo>
                              <a:lnTo>
                                <a:pt x="11" y="58"/>
                              </a:lnTo>
                              <a:lnTo>
                                <a:pt x="6" y="68"/>
                              </a:lnTo>
                              <a:lnTo>
                                <a:pt x="3" y="78"/>
                              </a:lnTo>
                              <a:lnTo>
                                <a:pt x="1" y="88"/>
                              </a:lnTo>
                              <a:lnTo>
                                <a:pt x="0" y="99"/>
                              </a:lnTo>
                              <a:lnTo>
                                <a:pt x="0" y="109"/>
                              </a:lnTo>
                              <a:lnTo>
                                <a:pt x="1" y="120"/>
                              </a:lnTo>
                              <a:lnTo>
                                <a:pt x="3" y="131"/>
                              </a:lnTo>
                              <a:lnTo>
                                <a:pt x="6" y="142"/>
                              </a:lnTo>
                              <a:lnTo>
                                <a:pt x="9" y="153"/>
                              </a:lnTo>
                              <a:lnTo>
                                <a:pt x="14" y="163"/>
                              </a:lnTo>
                              <a:lnTo>
                                <a:pt x="19" y="173"/>
                              </a:lnTo>
                              <a:lnTo>
                                <a:pt x="25" y="182"/>
                              </a:lnTo>
                              <a:lnTo>
                                <a:pt x="32" y="191"/>
                              </a:lnTo>
                              <a:lnTo>
                                <a:pt x="39" y="200"/>
                              </a:lnTo>
                              <a:lnTo>
                                <a:pt x="47" y="207"/>
                              </a:lnTo>
                              <a:lnTo>
                                <a:pt x="55" y="214"/>
                              </a:lnTo>
                              <a:lnTo>
                                <a:pt x="64" y="220"/>
                              </a:lnTo>
                              <a:lnTo>
                                <a:pt x="73" y="225"/>
                              </a:lnTo>
                              <a:lnTo>
                                <a:pt x="83" y="229"/>
                              </a:lnTo>
                              <a:lnTo>
                                <a:pt x="93" y="232"/>
                              </a:lnTo>
                              <a:lnTo>
                                <a:pt x="104" y="233"/>
                              </a:lnTo>
                              <a:lnTo>
                                <a:pt x="115" y="234"/>
                              </a:lnTo>
                              <a:lnTo>
                                <a:pt x="126" y="233"/>
                              </a:lnTo>
                              <a:lnTo>
                                <a:pt x="137" y="231"/>
                              </a:lnTo>
                              <a:lnTo>
                                <a:pt x="149" y="227"/>
                              </a:lnTo>
                              <a:lnTo>
                                <a:pt x="161" y="222"/>
                              </a:lnTo>
                              <a:lnTo>
                                <a:pt x="172" y="216"/>
                              </a:lnTo>
                              <a:lnTo>
                                <a:pt x="182" y="209"/>
                              </a:lnTo>
                              <a:lnTo>
                                <a:pt x="183" y="208"/>
                              </a:lnTo>
                              <a:lnTo>
                                <a:pt x="126" y="208"/>
                              </a:lnTo>
                              <a:lnTo>
                                <a:pt x="104" y="207"/>
                              </a:lnTo>
                              <a:lnTo>
                                <a:pt x="94" y="204"/>
                              </a:lnTo>
                              <a:lnTo>
                                <a:pt x="75" y="194"/>
                              </a:lnTo>
                              <a:lnTo>
                                <a:pt x="66" y="187"/>
                              </a:lnTo>
                              <a:lnTo>
                                <a:pt x="52" y="170"/>
                              </a:lnTo>
                              <a:lnTo>
                                <a:pt x="46" y="160"/>
                              </a:lnTo>
                              <a:lnTo>
                                <a:pt x="36" y="140"/>
                              </a:lnTo>
                              <a:lnTo>
                                <a:pt x="32" y="129"/>
                              </a:lnTo>
                              <a:lnTo>
                                <a:pt x="28" y="107"/>
                              </a:lnTo>
                              <a:lnTo>
                                <a:pt x="28" y="96"/>
                              </a:lnTo>
                              <a:lnTo>
                                <a:pt x="32" y="75"/>
                              </a:lnTo>
                              <a:lnTo>
                                <a:pt x="36" y="65"/>
                              </a:lnTo>
                              <a:lnTo>
                                <a:pt x="49" y="47"/>
                              </a:lnTo>
                              <a:lnTo>
                                <a:pt x="59" y="40"/>
                              </a:lnTo>
                              <a:lnTo>
                                <a:pt x="83" y="28"/>
                              </a:lnTo>
                              <a:lnTo>
                                <a:pt x="95" y="25"/>
                              </a:lnTo>
                              <a:lnTo>
                                <a:pt x="173" y="25"/>
                              </a:lnTo>
                              <a:lnTo>
                                <a:pt x="166" y="20"/>
                              </a:lnTo>
                              <a:lnTo>
                                <a:pt x="157" y="14"/>
                              </a:lnTo>
                              <a:lnTo>
                                <a:pt x="148" y="9"/>
                              </a:lnTo>
                              <a:lnTo>
                                <a:pt x="138" y="5"/>
                              </a:lnTo>
                              <a:lnTo>
                                <a:pt x="128" y="2"/>
                              </a:lnTo>
                              <a:lnTo>
                                <a:pt x="117" y="1"/>
                              </a:lnTo>
                              <a:lnTo>
                                <a:pt x="107" y="0"/>
                              </a:lnTo>
                              <a:close/>
                              <a:moveTo>
                                <a:pt x="173" y="25"/>
                              </a:moveTo>
                              <a:lnTo>
                                <a:pt x="95" y="25"/>
                              </a:lnTo>
                              <a:lnTo>
                                <a:pt x="117" y="27"/>
                              </a:lnTo>
                              <a:lnTo>
                                <a:pt x="128" y="29"/>
                              </a:lnTo>
                              <a:lnTo>
                                <a:pt x="146" y="40"/>
                              </a:lnTo>
                              <a:lnTo>
                                <a:pt x="155" y="47"/>
                              </a:lnTo>
                              <a:lnTo>
                                <a:pt x="169" y="64"/>
                              </a:lnTo>
                              <a:lnTo>
                                <a:pt x="176" y="73"/>
                              </a:lnTo>
                              <a:lnTo>
                                <a:pt x="185" y="94"/>
                              </a:lnTo>
                              <a:lnTo>
                                <a:pt x="189" y="104"/>
                              </a:lnTo>
                              <a:lnTo>
                                <a:pt x="193" y="127"/>
                              </a:lnTo>
                              <a:lnTo>
                                <a:pt x="193" y="138"/>
                              </a:lnTo>
                              <a:lnTo>
                                <a:pt x="189" y="159"/>
                              </a:lnTo>
                              <a:lnTo>
                                <a:pt x="185" y="169"/>
                              </a:lnTo>
                              <a:lnTo>
                                <a:pt x="172" y="187"/>
                              </a:lnTo>
                              <a:lnTo>
                                <a:pt x="162" y="194"/>
                              </a:lnTo>
                              <a:lnTo>
                                <a:pt x="138" y="206"/>
                              </a:lnTo>
                              <a:lnTo>
                                <a:pt x="126" y="208"/>
                              </a:lnTo>
                              <a:lnTo>
                                <a:pt x="183" y="208"/>
                              </a:lnTo>
                              <a:lnTo>
                                <a:pt x="191" y="202"/>
                              </a:lnTo>
                              <a:lnTo>
                                <a:pt x="199" y="194"/>
                              </a:lnTo>
                              <a:lnTo>
                                <a:pt x="205" y="185"/>
                              </a:lnTo>
                              <a:lnTo>
                                <a:pt x="211" y="176"/>
                              </a:lnTo>
                              <a:lnTo>
                                <a:pt x="215" y="166"/>
                              </a:lnTo>
                              <a:lnTo>
                                <a:pt x="218" y="156"/>
                              </a:lnTo>
                              <a:lnTo>
                                <a:pt x="220" y="146"/>
                              </a:lnTo>
                              <a:lnTo>
                                <a:pt x="221" y="135"/>
                              </a:lnTo>
                              <a:lnTo>
                                <a:pt x="221" y="124"/>
                              </a:lnTo>
                              <a:lnTo>
                                <a:pt x="220" y="113"/>
                              </a:lnTo>
                              <a:lnTo>
                                <a:pt x="218" y="103"/>
                              </a:lnTo>
                              <a:lnTo>
                                <a:pt x="215" y="92"/>
                              </a:lnTo>
                              <a:lnTo>
                                <a:pt x="212" y="81"/>
                              </a:lnTo>
                              <a:lnTo>
                                <a:pt x="207" y="71"/>
                              </a:lnTo>
                              <a:lnTo>
                                <a:pt x="202" y="61"/>
                              </a:lnTo>
                              <a:lnTo>
                                <a:pt x="196" y="51"/>
                              </a:lnTo>
                              <a:lnTo>
                                <a:pt x="190" y="42"/>
                              </a:lnTo>
                              <a:lnTo>
                                <a:pt x="182" y="34"/>
                              </a:lnTo>
                              <a:lnTo>
                                <a:pt x="174" y="26"/>
                              </a:lnTo>
                              <a:lnTo>
                                <a:pt x="173" y="25"/>
                              </a:lnTo>
                              <a:close/>
                            </a:path>
                          </a:pathLst>
                        </a:custGeom>
                        <a:solidFill>
                          <a:srgbClr val="00529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 name="AutoShape 5"/>
                      <wps:cNvSpPr>
                        <a:spLocks/>
                      </wps:cNvSpPr>
                      <wps:spPr bwMode="auto">
                        <a:xfrm>
                          <a:off x="3866" y="3609"/>
                          <a:ext cx="224" cy="233"/>
                        </a:xfrm>
                        <a:custGeom>
                          <a:avLst/>
                          <a:gdLst>
                            <a:gd name="T0" fmla="+- 0 3964 3867"/>
                            <a:gd name="T1" fmla="*/ T0 w 224"/>
                            <a:gd name="T2" fmla="+- 0 3610 3610"/>
                            <a:gd name="T3" fmla="*/ 3610 h 233"/>
                            <a:gd name="T4" fmla="+- 0 3942 3867"/>
                            <a:gd name="T5" fmla="*/ T4 w 224"/>
                            <a:gd name="T6" fmla="+- 0 3615 3610"/>
                            <a:gd name="T7" fmla="*/ 3615 h 233"/>
                            <a:gd name="T8" fmla="+- 0 3919 3867"/>
                            <a:gd name="T9" fmla="*/ T8 w 224"/>
                            <a:gd name="T10" fmla="+- 0 3626 3610"/>
                            <a:gd name="T11" fmla="*/ 3626 h 233"/>
                            <a:gd name="T12" fmla="+- 0 3899 3867"/>
                            <a:gd name="T13" fmla="*/ T12 w 224"/>
                            <a:gd name="T14" fmla="+- 0 3640 3610"/>
                            <a:gd name="T15" fmla="*/ 3640 h 233"/>
                            <a:gd name="T16" fmla="+- 0 3884 3867"/>
                            <a:gd name="T17" fmla="*/ T16 w 224"/>
                            <a:gd name="T18" fmla="+- 0 3657 3610"/>
                            <a:gd name="T19" fmla="*/ 3657 h 233"/>
                            <a:gd name="T20" fmla="+- 0 3874 3867"/>
                            <a:gd name="T21" fmla="*/ T20 w 224"/>
                            <a:gd name="T22" fmla="+- 0 3677 3610"/>
                            <a:gd name="T23" fmla="*/ 3677 h 233"/>
                            <a:gd name="T24" fmla="+- 0 3868 3867"/>
                            <a:gd name="T25" fmla="*/ T24 w 224"/>
                            <a:gd name="T26" fmla="+- 0 3697 3610"/>
                            <a:gd name="T27" fmla="*/ 3697 h 233"/>
                            <a:gd name="T28" fmla="+- 0 3867 3867"/>
                            <a:gd name="T29" fmla="*/ T28 w 224"/>
                            <a:gd name="T30" fmla="+- 0 3718 3610"/>
                            <a:gd name="T31" fmla="*/ 3718 h 233"/>
                            <a:gd name="T32" fmla="+- 0 3870 3867"/>
                            <a:gd name="T33" fmla="*/ T32 w 224"/>
                            <a:gd name="T34" fmla="+- 0 3739 3610"/>
                            <a:gd name="T35" fmla="*/ 3739 h 233"/>
                            <a:gd name="T36" fmla="+- 0 3876 3867"/>
                            <a:gd name="T37" fmla="*/ T36 w 224"/>
                            <a:gd name="T38" fmla="+- 0 3760 3610"/>
                            <a:gd name="T39" fmla="*/ 3760 h 233"/>
                            <a:gd name="T40" fmla="+- 0 3886 3867"/>
                            <a:gd name="T41" fmla="*/ T40 w 224"/>
                            <a:gd name="T42" fmla="+- 0 3781 3610"/>
                            <a:gd name="T43" fmla="*/ 3781 h 233"/>
                            <a:gd name="T44" fmla="+- 0 3899 3867"/>
                            <a:gd name="T45" fmla="*/ T44 w 224"/>
                            <a:gd name="T46" fmla="+- 0 3799 3610"/>
                            <a:gd name="T47" fmla="*/ 3799 h 233"/>
                            <a:gd name="T48" fmla="+- 0 3914 3867"/>
                            <a:gd name="T49" fmla="*/ T48 w 224"/>
                            <a:gd name="T50" fmla="+- 0 3815 3610"/>
                            <a:gd name="T51" fmla="*/ 3815 h 233"/>
                            <a:gd name="T52" fmla="+- 0 3932 3867"/>
                            <a:gd name="T53" fmla="*/ T52 w 224"/>
                            <a:gd name="T54" fmla="+- 0 3828 3610"/>
                            <a:gd name="T55" fmla="*/ 3828 h 233"/>
                            <a:gd name="T56" fmla="+- 0 3951 3867"/>
                            <a:gd name="T57" fmla="*/ T56 w 224"/>
                            <a:gd name="T58" fmla="+- 0 3837 3610"/>
                            <a:gd name="T59" fmla="*/ 3837 h 233"/>
                            <a:gd name="T60" fmla="+- 0 3971 3867"/>
                            <a:gd name="T61" fmla="*/ T60 w 224"/>
                            <a:gd name="T62" fmla="+- 0 3842 3610"/>
                            <a:gd name="T63" fmla="*/ 3842 h 233"/>
                            <a:gd name="T64" fmla="+- 0 3993 3867"/>
                            <a:gd name="T65" fmla="*/ T64 w 224"/>
                            <a:gd name="T66" fmla="+- 0 3842 3610"/>
                            <a:gd name="T67" fmla="*/ 3842 h 233"/>
                            <a:gd name="T68" fmla="+- 0 4015 3867"/>
                            <a:gd name="T69" fmla="*/ T68 w 224"/>
                            <a:gd name="T70" fmla="+- 0 3838 3610"/>
                            <a:gd name="T71" fmla="*/ 3838 h 233"/>
                            <a:gd name="T72" fmla="+- 0 4038 3867"/>
                            <a:gd name="T73" fmla="*/ T72 w 224"/>
                            <a:gd name="T74" fmla="+- 0 3827 3610"/>
                            <a:gd name="T75" fmla="*/ 3827 h 233"/>
                            <a:gd name="T76" fmla="+- 0 4052 3867"/>
                            <a:gd name="T77" fmla="*/ T76 w 224"/>
                            <a:gd name="T78" fmla="+- 0 3817 3610"/>
                            <a:gd name="T79" fmla="*/ 3817 h 233"/>
                            <a:gd name="T80" fmla="+- 0 3969 3867"/>
                            <a:gd name="T81" fmla="*/ T80 w 224"/>
                            <a:gd name="T82" fmla="+- 0 3815 3610"/>
                            <a:gd name="T83" fmla="*/ 3815 h 233"/>
                            <a:gd name="T84" fmla="+- 0 3941 3867"/>
                            <a:gd name="T85" fmla="*/ T84 w 224"/>
                            <a:gd name="T86" fmla="+- 0 3800 3610"/>
                            <a:gd name="T87" fmla="*/ 3800 h 233"/>
                            <a:gd name="T88" fmla="+- 0 3918 3867"/>
                            <a:gd name="T89" fmla="*/ T88 w 224"/>
                            <a:gd name="T90" fmla="+- 0 3775 3610"/>
                            <a:gd name="T91" fmla="*/ 3775 h 233"/>
                            <a:gd name="T92" fmla="+- 0 3902 3867"/>
                            <a:gd name="T93" fmla="*/ T92 w 224"/>
                            <a:gd name="T94" fmla="+- 0 3746 3610"/>
                            <a:gd name="T95" fmla="*/ 3746 h 233"/>
                            <a:gd name="T96" fmla="+- 0 3895 3867"/>
                            <a:gd name="T97" fmla="*/ T96 w 224"/>
                            <a:gd name="T98" fmla="+- 0 3713 3610"/>
                            <a:gd name="T99" fmla="*/ 3713 h 233"/>
                            <a:gd name="T100" fmla="+- 0 3900 3867"/>
                            <a:gd name="T101" fmla="*/ T100 w 224"/>
                            <a:gd name="T102" fmla="+- 0 3681 3610"/>
                            <a:gd name="T103" fmla="*/ 3681 h 233"/>
                            <a:gd name="T104" fmla="+- 0 3920 3867"/>
                            <a:gd name="T105" fmla="*/ T104 w 224"/>
                            <a:gd name="T106" fmla="+- 0 3654 3610"/>
                            <a:gd name="T107" fmla="*/ 3654 h 233"/>
                            <a:gd name="T108" fmla="+- 0 3955 3867"/>
                            <a:gd name="T109" fmla="*/ T108 w 224"/>
                            <a:gd name="T110" fmla="+- 0 3637 3610"/>
                            <a:gd name="T111" fmla="*/ 3637 h 233"/>
                            <a:gd name="T112" fmla="+- 0 4041 3867"/>
                            <a:gd name="T113" fmla="*/ T112 w 224"/>
                            <a:gd name="T114" fmla="+- 0 3636 3610"/>
                            <a:gd name="T115" fmla="*/ 3636 h 233"/>
                            <a:gd name="T116" fmla="+- 0 4025 3867"/>
                            <a:gd name="T117" fmla="*/ T116 w 224"/>
                            <a:gd name="T118" fmla="+- 0 3625 3610"/>
                            <a:gd name="T119" fmla="*/ 3625 h 233"/>
                            <a:gd name="T120" fmla="+- 0 4006 3867"/>
                            <a:gd name="T121" fmla="*/ T120 w 224"/>
                            <a:gd name="T122" fmla="+- 0 3616 3610"/>
                            <a:gd name="T123" fmla="*/ 3616 h 233"/>
                            <a:gd name="T124" fmla="+- 0 3986 3867"/>
                            <a:gd name="T125" fmla="*/ T124 w 224"/>
                            <a:gd name="T126" fmla="+- 0 3611 3610"/>
                            <a:gd name="T127" fmla="*/ 3611 h 233"/>
                            <a:gd name="T128" fmla="+- 0 4041 3867"/>
                            <a:gd name="T129" fmla="*/ T128 w 224"/>
                            <a:gd name="T130" fmla="+- 0 3636 3610"/>
                            <a:gd name="T131" fmla="*/ 3636 h 233"/>
                            <a:gd name="T132" fmla="+- 0 3988 3867"/>
                            <a:gd name="T133" fmla="*/ T132 w 224"/>
                            <a:gd name="T134" fmla="+- 0 3638 3610"/>
                            <a:gd name="T135" fmla="*/ 3638 h 233"/>
                            <a:gd name="T136" fmla="+- 0 4017 3867"/>
                            <a:gd name="T137" fmla="*/ T136 w 224"/>
                            <a:gd name="T138" fmla="+- 0 3653 3610"/>
                            <a:gd name="T139" fmla="*/ 3653 h 233"/>
                            <a:gd name="T140" fmla="+- 0 4040 3867"/>
                            <a:gd name="T141" fmla="*/ T140 w 224"/>
                            <a:gd name="T142" fmla="+- 0 3678 3610"/>
                            <a:gd name="T143" fmla="*/ 3678 h 233"/>
                            <a:gd name="T144" fmla="+- 0 4055 3867"/>
                            <a:gd name="T145" fmla="*/ T144 w 224"/>
                            <a:gd name="T146" fmla="+- 0 3707 3610"/>
                            <a:gd name="T147" fmla="*/ 3707 h 233"/>
                            <a:gd name="T148" fmla="+- 0 4062 3867"/>
                            <a:gd name="T149" fmla="*/ T148 w 224"/>
                            <a:gd name="T150" fmla="+- 0 3740 3610"/>
                            <a:gd name="T151" fmla="*/ 3740 h 233"/>
                            <a:gd name="T152" fmla="+- 0 4057 3867"/>
                            <a:gd name="T153" fmla="*/ T152 w 224"/>
                            <a:gd name="T154" fmla="+- 0 3772 3610"/>
                            <a:gd name="T155" fmla="*/ 3772 h 233"/>
                            <a:gd name="T156" fmla="+- 0 4037 3867"/>
                            <a:gd name="T157" fmla="*/ T156 w 224"/>
                            <a:gd name="T158" fmla="+- 0 3799 3610"/>
                            <a:gd name="T159" fmla="*/ 3799 h 233"/>
                            <a:gd name="T160" fmla="+- 0 4002 3867"/>
                            <a:gd name="T161" fmla="*/ T160 w 224"/>
                            <a:gd name="T162" fmla="+- 0 3816 3610"/>
                            <a:gd name="T163" fmla="*/ 3816 h 233"/>
                            <a:gd name="T164" fmla="+- 0 4052 3867"/>
                            <a:gd name="T165" fmla="*/ T164 w 224"/>
                            <a:gd name="T166" fmla="+- 0 3817 3610"/>
                            <a:gd name="T167" fmla="*/ 3817 h 233"/>
                            <a:gd name="T168" fmla="+- 0 4066 3867"/>
                            <a:gd name="T169" fmla="*/ T168 w 224"/>
                            <a:gd name="T170" fmla="+- 0 3804 3610"/>
                            <a:gd name="T171" fmla="*/ 3804 h 233"/>
                            <a:gd name="T172" fmla="+- 0 4079 3867"/>
                            <a:gd name="T173" fmla="*/ T172 w 224"/>
                            <a:gd name="T174" fmla="+- 0 3786 3610"/>
                            <a:gd name="T175" fmla="*/ 3786 h 233"/>
                            <a:gd name="T176" fmla="+- 0 4087 3867"/>
                            <a:gd name="T177" fmla="*/ T176 w 224"/>
                            <a:gd name="T178" fmla="+- 0 3766 3610"/>
                            <a:gd name="T179" fmla="*/ 3766 h 233"/>
                            <a:gd name="T180" fmla="+- 0 4090 3867"/>
                            <a:gd name="T181" fmla="*/ T180 w 224"/>
                            <a:gd name="T182" fmla="+- 0 3746 3610"/>
                            <a:gd name="T183" fmla="*/ 3746 h 233"/>
                            <a:gd name="T184" fmla="+- 0 4089 3867"/>
                            <a:gd name="T185" fmla="*/ T184 w 224"/>
                            <a:gd name="T186" fmla="+- 0 3724 3610"/>
                            <a:gd name="T187" fmla="*/ 3724 h 233"/>
                            <a:gd name="T188" fmla="+- 0 4084 3867"/>
                            <a:gd name="T189" fmla="*/ T188 w 224"/>
                            <a:gd name="T190" fmla="+- 0 3703 3610"/>
                            <a:gd name="T191" fmla="*/ 3703 h 233"/>
                            <a:gd name="T192" fmla="+- 0 4076 3867"/>
                            <a:gd name="T193" fmla="*/ T192 w 224"/>
                            <a:gd name="T194" fmla="+- 0 3682 3610"/>
                            <a:gd name="T195" fmla="*/ 3682 h 233"/>
                            <a:gd name="T196" fmla="+- 0 4065 3867"/>
                            <a:gd name="T197" fmla="*/ T196 w 224"/>
                            <a:gd name="T198" fmla="+- 0 3663 3610"/>
                            <a:gd name="T199" fmla="*/ 3663 h 233"/>
                            <a:gd name="T200" fmla="+- 0 4051 3867"/>
                            <a:gd name="T201" fmla="*/ T200 w 224"/>
                            <a:gd name="T202" fmla="+- 0 3645 3610"/>
                            <a:gd name="T203" fmla="*/ 3645 h 233"/>
                            <a:gd name="T204" fmla="+- 0 4041 3867"/>
                            <a:gd name="T205" fmla="*/ T204 w 224"/>
                            <a:gd name="T206" fmla="+- 0 3636 3610"/>
                            <a:gd name="T207" fmla="*/ 3636 h 23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224" h="233">
                              <a:moveTo>
                                <a:pt x="108" y="0"/>
                              </a:moveTo>
                              <a:lnTo>
                                <a:pt x="97" y="0"/>
                              </a:lnTo>
                              <a:lnTo>
                                <a:pt x="86" y="2"/>
                              </a:lnTo>
                              <a:lnTo>
                                <a:pt x="75" y="5"/>
                              </a:lnTo>
                              <a:lnTo>
                                <a:pt x="64" y="9"/>
                              </a:lnTo>
                              <a:lnTo>
                                <a:pt x="52" y="16"/>
                              </a:lnTo>
                              <a:lnTo>
                                <a:pt x="41" y="23"/>
                              </a:lnTo>
                              <a:lnTo>
                                <a:pt x="32" y="30"/>
                              </a:lnTo>
                              <a:lnTo>
                                <a:pt x="24" y="39"/>
                              </a:lnTo>
                              <a:lnTo>
                                <a:pt x="17" y="47"/>
                              </a:lnTo>
                              <a:lnTo>
                                <a:pt x="11" y="57"/>
                              </a:lnTo>
                              <a:lnTo>
                                <a:pt x="7" y="67"/>
                              </a:lnTo>
                              <a:lnTo>
                                <a:pt x="4" y="77"/>
                              </a:lnTo>
                              <a:lnTo>
                                <a:pt x="1" y="87"/>
                              </a:lnTo>
                              <a:lnTo>
                                <a:pt x="0" y="97"/>
                              </a:lnTo>
                              <a:lnTo>
                                <a:pt x="0" y="108"/>
                              </a:lnTo>
                              <a:lnTo>
                                <a:pt x="1" y="119"/>
                              </a:lnTo>
                              <a:lnTo>
                                <a:pt x="3" y="129"/>
                              </a:lnTo>
                              <a:lnTo>
                                <a:pt x="6" y="140"/>
                              </a:lnTo>
                              <a:lnTo>
                                <a:pt x="9" y="150"/>
                              </a:lnTo>
                              <a:lnTo>
                                <a:pt x="14" y="161"/>
                              </a:lnTo>
                              <a:lnTo>
                                <a:pt x="19" y="171"/>
                              </a:lnTo>
                              <a:lnTo>
                                <a:pt x="25" y="180"/>
                              </a:lnTo>
                              <a:lnTo>
                                <a:pt x="32" y="189"/>
                              </a:lnTo>
                              <a:lnTo>
                                <a:pt x="39" y="197"/>
                              </a:lnTo>
                              <a:lnTo>
                                <a:pt x="47" y="205"/>
                              </a:lnTo>
                              <a:lnTo>
                                <a:pt x="56" y="212"/>
                              </a:lnTo>
                              <a:lnTo>
                                <a:pt x="65" y="218"/>
                              </a:lnTo>
                              <a:lnTo>
                                <a:pt x="74" y="223"/>
                              </a:lnTo>
                              <a:lnTo>
                                <a:pt x="84" y="227"/>
                              </a:lnTo>
                              <a:lnTo>
                                <a:pt x="94" y="230"/>
                              </a:lnTo>
                              <a:lnTo>
                                <a:pt x="104" y="232"/>
                              </a:lnTo>
                              <a:lnTo>
                                <a:pt x="115" y="233"/>
                              </a:lnTo>
                              <a:lnTo>
                                <a:pt x="126" y="232"/>
                              </a:lnTo>
                              <a:lnTo>
                                <a:pt x="137" y="231"/>
                              </a:lnTo>
                              <a:lnTo>
                                <a:pt x="148" y="228"/>
                              </a:lnTo>
                              <a:lnTo>
                                <a:pt x="159" y="223"/>
                              </a:lnTo>
                              <a:lnTo>
                                <a:pt x="171" y="217"/>
                              </a:lnTo>
                              <a:lnTo>
                                <a:pt x="182" y="210"/>
                              </a:lnTo>
                              <a:lnTo>
                                <a:pt x="185" y="207"/>
                              </a:lnTo>
                              <a:lnTo>
                                <a:pt x="113" y="207"/>
                              </a:lnTo>
                              <a:lnTo>
                                <a:pt x="102" y="205"/>
                              </a:lnTo>
                              <a:lnTo>
                                <a:pt x="83" y="196"/>
                              </a:lnTo>
                              <a:lnTo>
                                <a:pt x="74" y="190"/>
                              </a:lnTo>
                              <a:lnTo>
                                <a:pt x="58" y="174"/>
                              </a:lnTo>
                              <a:lnTo>
                                <a:pt x="51" y="165"/>
                              </a:lnTo>
                              <a:lnTo>
                                <a:pt x="39" y="146"/>
                              </a:lnTo>
                              <a:lnTo>
                                <a:pt x="35" y="136"/>
                              </a:lnTo>
                              <a:lnTo>
                                <a:pt x="29" y="114"/>
                              </a:lnTo>
                              <a:lnTo>
                                <a:pt x="28" y="103"/>
                              </a:lnTo>
                              <a:lnTo>
                                <a:pt x="30" y="81"/>
                              </a:lnTo>
                              <a:lnTo>
                                <a:pt x="33" y="71"/>
                              </a:lnTo>
                              <a:lnTo>
                                <a:pt x="45" y="52"/>
                              </a:lnTo>
                              <a:lnTo>
                                <a:pt x="53" y="44"/>
                              </a:lnTo>
                              <a:lnTo>
                                <a:pt x="77" y="30"/>
                              </a:lnTo>
                              <a:lnTo>
                                <a:pt x="88" y="27"/>
                              </a:lnTo>
                              <a:lnTo>
                                <a:pt x="110" y="26"/>
                              </a:lnTo>
                              <a:lnTo>
                                <a:pt x="174" y="26"/>
                              </a:lnTo>
                              <a:lnTo>
                                <a:pt x="167" y="21"/>
                              </a:lnTo>
                              <a:lnTo>
                                <a:pt x="158" y="15"/>
                              </a:lnTo>
                              <a:lnTo>
                                <a:pt x="149" y="10"/>
                              </a:lnTo>
                              <a:lnTo>
                                <a:pt x="139" y="6"/>
                              </a:lnTo>
                              <a:lnTo>
                                <a:pt x="129" y="3"/>
                              </a:lnTo>
                              <a:lnTo>
                                <a:pt x="119" y="1"/>
                              </a:lnTo>
                              <a:lnTo>
                                <a:pt x="108" y="0"/>
                              </a:lnTo>
                              <a:close/>
                              <a:moveTo>
                                <a:pt x="174" y="26"/>
                              </a:moveTo>
                              <a:lnTo>
                                <a:pt x="110" y="26"/>
                              </a:lnTo>
                              <a:lnTo>
                                <a:pt x="121" y="28"/>
                              </a:lnTo>
                              <a:lnTo>
                                <a:pt x="141" y="37"/>
                              </a:lnTo>
                              <a:lnTo>
                                <a:pt x="150" y="43"/>
                              </a:lnTo>
                              <a:lnTo>
                                <a:pt x="166" y="59"/>
                              </a:lnTo>
                              <a:lnTo>
                                <a:pt x="173" y="68"/>
                              </a:lnTo>
                              <a:lnTo>
                                <a:pt x="184" y="87"/>
                              </a:lnTo>
                              <a:lnTo>
                                <a:pt x="188" y="97"/>
                              </a:lnTo>
                              <a:lnTo>
                                <a:pt x="194" y="119"/>
                              </a:lnTo>
                              <a:lnTo>
                                <a:pt x="195" y="130"/>
                              </a:lnTo>
                              <a:lnTo>
                                <a:pt x="194" y="151"/>
                              </a:lnTo>
                              <a:lnTo>
                                <a:pt x="190" y="162"/>
                              </a:lnTo>
                              <a:lnTo>
                                <a:pt x="179" y="181"/>
                              </a:lnTo>
                              <a:lnTo>
                                <a:pt x="170" y="189"/>
                              </a:lnTo>
                              <a:lnTo>
                                <a:pt x="147" y="203"/>
                              </a:lnTo>
                              <a:lnTo>
                                <a:pt x="135" y="206"/>
                              </a:lnTo>
                              <a:lnTo>
                                <a:pt x="113" y="207"/>
                              </a:lnTo>
                              <a:lnTo>
                                <a:pt x="185" y="207"/>
                              </a:lnTo>
                              <a:lnTo>
                                <a:pt x="191" y="202"/>
                              </a:lnTo>
                              <a:lnTo>
                                <a:pt x="199" y="194"/>
                              </a:lnTo>
                              <a:lnTo>
                                <a:pt x="206" y="185"/>
                              </a:lnTo>
                              <a:lnTo>
                                <a:pt x="212" y="176"/>
                              </a:lnTo>
                              <a:lnTo>
                                <a:pt x="216" y="166"/>
                              </a:lnTo>
                              <a:lnTo>
                                <a:pt x="220" y="156"/>
                              </a:lnTo>
                              <a:lnTo>
                                <a:pt x="222" y="146"/>
                              </a:lnTo>
                              <a:lnTo>
                                <a:pt x="223" y="136"/>
                              </a:lnTo>
                              <a:lnTo>
                                <a:pt x="223" y="125"/>
                              </a:lnTo>
                              <a:lnTo>
                                <a:pt x="222" y="114"/>
                              </a:lnTo>
                              <a:lnTo>
                                <a:pt x="220" y="104"/>
                              </a:lnTo>
                              <a:lnTo>
                                <a:pt x="217" y="93"/>
                              </a:lnTo>
                              <a:lnTo>
                                <a:pt x="214" y="82"/>
                              </a:lnTo>
                              <a:lnTo>
                                <a:pt x="209" y="72"/>
                              </a:lnTo>
                              <a:lnTo>
                                <a:pt x="204" y="62"/>
                              </a:lnTo>
                              <a:lnTo>
                                <a:pt x="198" y="53"/>
                              </a:lnTo>
                              <a:lnTo>
                                <a:pt x="191" y="44"/>
                              </a:lnTo>
                              <a:lnTo>
                                <a:pt x="184" y="35"/>
                              </a:lnTo>
                              <a:lnTo>
                                <a:pt x="176" y="28"/>
                              </a:lnTo>
                              <a:lnTo>
                                <a:pt x="174" y="26"/>
                              </a:lnTo>
                              <a:close/>
                            </a:path>
                          </a:pathLst>
                        </a:custGeom>
                        <a:solidFill>
                          <a:srgbClr val="00529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 name="AutoShape 4"/>
                      <wps:cNvSpPr>
                        <a:spLocks/>
                      </wps:cNvSpPr>
                      <wps:spPr bwMode="auto">
                        <a:xfrm>
                          <a:off x="4038" y="3541"/>
                          <a:ext cx="250" cy="201"/>
                        </a:xfrm>
                        <a:custGeom>
                          <a:avLst/>
                          <a:gdLst>
                            <a:gd name="T0" fmla="+- 0 4063 4038"/>
                            <a:gd name="T1" fmla="*/ T0 w 250"/>
                            <a:gd name="T2" fmla="+- 0 3542 3542"/>
                            <a:gd name="T3" fmla="*/ 3542 h 201"/>
                            <a:gd name="T4" fmla="+- 0 4038 4038"/>
                            <a:gd name="T5" fmla="*/ T4 w 250"/>
                            <a:gd name="T6" fmla="+- 0 3559 3542"/>
                            <a:gd name="T7" fmla="*/ 3559 h 201"/>
                            <a:gd name="T8" fmla="+- 0 4166 4038"/>
                            <a:gd name="T9" fmla="*/ T8 w 250"/>
                            <a:gd name="T10" fmla="+- 0 3742 3542"/>
                            <a:gd name="T11" fmla="*/ 3742 h 201"/>
                            <a:gd name="T12" fmla="+- 0 4220 4038"/>
                            <a:gd name="T13" fmla="*/ T12 w 250"/>
                            <a:gd name="T14" fmla="+- 0 3704 3542"/>
                            <a:gd name="T15" fmla="*/ 3704 h 201"/>
                            <a:gd name="T16" fmla="+- 0 4176 4038"/>
                            <a:gd name="T17" fmla="*/ T16 w 250"/>
                            <a:gd name="T18" fmla="+- 0 3704 3542"/>
                            <a:gd name="T19" fmla="*/ 3704 h 201"/>
                            <a:gd name="T20" fmla="+- 0 4063 4038"/>
                            <a:gd name="T21" fmla="*/ T20 w 250"/>
                            <a:gd name="T22" fmla="+- 0 3542 3542"/>
                            <a:gd name="T23" fmla="*/ 3542 h 201"/>
                            <a:gd name="T24" fmla="+- 0 4273 4038"/>
                            <a:gd name="T25" fmla="*/ T24 w 250"/>
                            <a:gd name="T26" fmla="+- 0 3636 3542"/>
                            <a:gd name="T27" fmla="*/ 3636 h 201"/>
                            <a:gd name="T28" fmla="+- 0 4176 4038"/>
                            <a:gd name="T29" fmla="*/ T28 w 250"/>
                            <a:gd name="T30" fmla="+- 0 3704 3542"/>
                            <a:gd name="T31" fmla="*/ 3704 h 201"/>
                            <a:gd name="T32" fmla="+- 0 4220 4038"/>
                            <a:gd name="T33" fmla="*/ T32 w 250"/>
                            <a:gd name="T34" fmla="+- 0 3704 3542"/>
                            <a:gd name="T35" fmla="*/ 3704 h 201"/>
                            <a:gd name="T36" fmla="+- 0 4288 4038"/>
                            <a:gd name="T37" fmla="*/ T36 w 250"/>
                            <a:gd name="T38" fmla="+- 0 3657 3542"/>
                            <a:gd name="T39" fmla="*/ 3657 h 201"/>
                            <a:gd name="T40" fmla="+- 0 4273 4038"/>
                            <a:gd name="T41" fmla="*/ T40 w 250"/>
                            <a:gd name="T42" fmla="+- 0 3636 3542"/>
                            <a:gd name="T43" fmla="*/ 3636 h 20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250" h="201">
                              <a:moveTo>
                                <a:pt x="25" y="0"/>
                              </a:moveTo>
                              <a:lnTo>
                                <a:pt x="0" y="17"/>
                              </a:lnTo>
                              <a:lnTo>
                                <a:pt x="128" y="200"/>
                              </a:lnTo>
                              <a:lnTo>
                                <a:pt x="182" y="162"/>
                              </a:lnTo>
                              <a:lnTo>
                                <a:pt x="138" y="162"/>
                              </a:lnTo>
                              <a:lnTo>
                                <a:pt x="25" y="0"/>
                              </a:lnTo>
                              <a:close/>
                              <a:moveTo>
                                <a:pt x="235" y="94"/>
                              </a:moveTo>
                              <a:lnTo>
                                <a:pt x="138" y="162"/>
                              </a:lnTo>
                              <a:lnTo>
                                <a:pt x="182" y="162"/>
                              </a:lnTo>
                              <a:lnTo>
                                <a:pt x="250" y="115"/>
                              </a:lnTo>
                              <a:lnTo>
                                <a:pt x="235" y="94"/>
                              </a:lnTo>
                              <a:close/>
                            </a:path>
                          </a:pathLst>
                        </a:custGeom>
                        <a:solidFill>
                          <a:srgbClr val="00529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36" name="Picture 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4216" y="3159"/>
                          <a:ext cx="135" cy="1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2E3E7C59" id="Group 19" o:spid="_x0000_s1026" style="position:absolute;margin-left:405.3pt;margin-top:6.6pt;width:70.8pt;height:66pt;z-index:-251649024" coordsize="5203,520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">
              <v:rect id="Rectangle 19" o:spid="_x0000_s1027" style="position:absolute;width:5203;height:52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" fillcolor="#00529c" strok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 o:spid="_x0000_s1028" type="#_x0000_t75" style="position:absolute;left:445;top:468;width:4339;height:43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">
                <v:imagedata r:id="rId5" o:title=""/>
              </v:shape>
              <v:shape id="Freeform 17" o:spid="_x0000_s1029" style="position:absolute;left:853;top:3302;width:3563;height:1003;visibility:visible;mso-wrap-style:square;v-text-anchor:top" coordsize="3563,1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" path="m3318,r244,342l3144,724,2820,920r-399,72l1781,1002,1044,899,483,672,125,445,,342,245,e" filled="f" strokecolor="#00529c" strokeweight=".29639mm">
                <v:path arrowok="t" o:connecttype="custom" o:connectlocs="3318,3303;3562,3645;3144,4027;2820,4223;2421,4295;1781,4305;1044,4202;483,3975;125,3748;0,3645;245,3303" o:connectangles="0,0,0,0,0,0,0,0,0,0,0"/>
              </v:shape>
              <v:shape id="AutoShape 16" o:spid="_x0000_s1030" style="position:absolute;left:984;top:3476;width:310;height:311;visibility:visible;mso-wrap-style:square;v-text-anchor:top" coordsize="310,3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" path="m299,140r-35,l265,141,160,294r23,16l299,140xm153,47r-25,l81,240r21,15l154,218r-43,l153,47xm276,103l111,218r43,l264,140r35,l309,126,276,103xm125,l,185r23,16l128,47r25,l159,23,125,xe" fillcolor="#00529c" stroked="f">
                <v:path arrowok="t" o:connecttype="custom" o:connectlocs="299,3616;264,3616;265,3617;160,3770;183,3786;299,3616;153,3523;128,3523;128,3523;81,3716;102,3731;154,3694;111,3694;153,3523;276,3579;111,3694;154,3694;264,3616;299,3616;309,3602;276,3579;125,3476;0,3661;23,3677;128,3523;153,3523;159,3499;125,3476" o:connectangles="0,0,0,0,0,0,0,0,0,0,0,0,0,0,0,0,0,0,0,0,0,0,0,0,0,0,0,0"/>
              </v:shape>
              <v:shape id="AutoShape 15" o:spid="_x0000_s1031" style="position:absolute;left:1199;top:3651;width:214;height:254;visibility:visible;mso-wrap-style:square;v-text-anchor:top" coordsize="214,2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" path="m133,121r-52,l164,167r-12,70l181,253,197,140r-29,l133,121xm185,l,153r27,14l81,121r52,l102,103,186,31r26,l214,16,185,xm212,31r-26,l168,140r29,l212,31xe" fillcolor="#00529c" stroked="f">
                <v:path arrowok="t" o:connecttype="custom" o:connectlocs="133,3773;81,3773;164,3819;152,3889;181,3905;197,3792;168,3792;133,3773;185,3652;0,3805;27,3819;81,3773;133,3773;102,3755;186,3683;212,3683;214,3668;185,3652;212,3683;186,3683;186,3683;168,3792;197,3792;212,3683" o:connectangles="0,0,0,0,0,0,0,0,0,0,0,0,0,0,0,0,0,0,0,0,0,0,0,0"/>
              </v:shape>
              <v:shape id="AutoShape 14" o:spid="_x0000_s1032" style="position:absolute;left:1408;top:3716;width:256;height:278;visibility:visible;mso-wrap-style:square;v-text-anchor:top" coordsize="256,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" path="m128,52r-28,l101,52r31,212l162,278r23,-50l154,228r-1,-1l128,52xm229,63l154,228r31,l255,75,229,63xm93,l,203r25,12l100,52r28,l122,14,93,xe" fillcolor="#00529c" stroked="f">
                <v:path arrowok="t" o:connecttype="custom" o:connectlocs="128,3768;100,3768;101,3768;132,3980;162,3994;185,3944;154,3944;153,3943;128,3768;229,3779;154,3944;185,3944;255,3791;229,3779;93,3716;0,3919;25,3931;100,3768;128,3768;122,3730;93,3716" o:connectangles="0,0,0,0,0,0,0,0,0,0,0,0,0,0,0,0,0,0,0,0,0"/>
              </v:shape>
              <v:shape id="AutoShape 13" o:spid="_x0000_s1033" style="position:absolute;left:1643;top:3826;width:219;height:235;visibility:visible;mso-wrap-style:square;v-text-anchor:top" coordsize="219,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" path="m113,l101,1,90,2,80,5,70,9r-9,5l52,20r-8,6l36,34r-7,8l23,51,17,61,12,71,8,81,5,92,2,103,,114r,7l,136r1,11l3,157r3,10l10,177r5,9l21,194r8,9l37,210r10,7l57,222r12,5l82,231r12,3l105,235r11,-1l127,233r11,-3l147,226r10,-5l165,215r7,-5l102,210,90,209,65,200,55,193,40,176r-5,-9l29,146,28,135r2,-22l32,102,40,81,45,71,58,52r8,-8l83,32,93,28r22,-3l181,25,171,18,160,12,148,7,136,4,124,1,113,xm181,25r-66,l127,26r26,10l163,42r15,17l183,68r6,21l190,100r-2,22l185,133r-7,21l173,164r-13,19l152,191r-18,12l124,207r-22,3l172,210r2,-1l181,201r7,-8l195,184r5,-10l205,164r5,-10l213,143r3,-11l217,121r1,-8l218,99,217,88,215,78,212,68,208,58r-5,-9l196,40r-7,-8l181,25xe" fillcolor="#00529c" stroked="f">
                <v:path arrowok="t" o:connecttype="custom" o:connectlocs="101,3827;80,3831;61,3840;44,3852;29,3868;17,3887;8,3907;2,3929;0,3947;1,3973;6,3993;15,4012;29,4029;47,4043;69,4053;94,4060;116,4060;138,4056;157,4047;172,4036;90,4035;55,4019;35,3993;28,3961;32,3928;45,3897;66,3870;93,3854;181,3851;171,3844;148,3833;124,3827;181,3851;127,3852;163,3868;183,3894;190,3926;185,3959;173,3990;152,4017;124,4033;172,4036;181,4027;195,4010;205,3990;213,3969;217,3947;218,3925;215,3904;208,3884;196,3866;181,3851" o:connectangles="0,0,0,0,0,0,0,0,0,0,0,0,0,0,0,0,0,0,0,0,0,0,0,0,0,0,0,0,0,0,0,0,0,0,0,0,0,0,0,0,0,0,0,0,0,0,0,0,0,0,0,0"/>
              </v:shape>
              <v:shape id="AutoShape 12" o:spid="_x0000_s1034" style="position:absolute;left:1861;top:3882;width:212;height:263;visibility:visible;mso-wrap-style:square;v-text-anchor:top" coordsize="212,2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" path="m193,132r-140,l130,152r6,3l143,161r3,4l149,173r1,5l150,189r,4l149,199r,5l148,210r-3,12l142,236r-1,4l141,248r,4l143,254r32,9l173,258r-1,-4l171,248r,-10l172,227r1,-5l176,210r1,-6l178,200r1,-6l179,189r1,-10l179,174r-3,-9l174,161r-6,-8l163,150r-6,-3l158,146r14,l183,142r10,-10xm57,l,216r29,8l53,132r140,l198,128r-53,l133,126r-7,-1l60,107,80,32r93,l159,27,57,xm173,32r-93,l165,55r8,6l182,78r1,9l178,106r-4,6l166,121r-4,3l151,127r-6,1l198,128r2,-3l206,114r4,-13l212,89r,-12l209,66,203,55r-8,-9l185,38,173,32xe" fillcolor="#00529c" stroked="f">
                <v:path arrowok="t" o:connecttype="custom" o:connectlocs="53,4014;136,4037;146,4047;150,4060;150,4075;149,4086;145,4104;141,4122;141,4134;175,4145;172,4136;171,4120;173,4104;177,4086;179,4076;180,4061;176,4047;168,4035;157,4029;172,4028;193,4014;0,4098;53,4014;198,4010;133,4008;60,3989;173,3914;57,3882;80,3914;173,3943;183,3969;174,3994;162,4006;145,4010;200,4007;210,3983;212,3959;203,3937;185,3920" o:connectangles="0,0,0,0,0,0,0,0,0,0,0,0,0,0,0,0,0,0,0,0,0,0,0,0,0,0,0,0,0,0,0,0,0,0,0,0,0,0,0"/>
              </v:shape>
              <v:shape id="Picture 28" o:spid="_x0000_s1035" type="#_x0000_t75" style="position:absolute;left:2169;top:3949;width:151;height:2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">
                <v:imagedata r:id="rId6" o:title=""/>
              </v:shape>
              <v:shape id="Picture 10" o:spid="_x0000_s1036" type="#_x0000_t75" style="position:absolute;left:2351;top:3973;width:578;height:2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">
                <v:imagedata r:id="rId7" o:title=""/>
              </v:shape>
              <v:shape id="AutoShape 9" o:spid="_x0000_s1037" style="position:absolute;left:3031;top:3934;width:194;height:235;visibility:visible;mso-wrap-style:square;v-text-anchor:top" coordsize="194,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" path="m40,167r-27,5l15,185r5,11l33,214r8,7l60,230r11,3l94,235r12,-1l128,230r10,-4l157,218r9,-6l169,209r-71,l82,208r-8,-2l61,200r-6,-5l45,184r-3,-8l40,167xm91,l81,1,59,5,50,8,32,17r-8,5l11,36,6,44,1,61,,62r,9l4,93r4,8l18,112r7,5l40,123r8,1l66,126r9,1l119,128r8,1l142,132r6,3l158,143r3,6l164,164r-1,7l159,183r-4,5l146,196r-6,3l127,204r-6,2l106,209r-8,l169,209r11,-10l186,191r7,-19l193,171r1,-10l189,139r-4,-9l175,118r-7,-5l153,106r-8,-3l127,101r-9,-1l100,100r-9,l73,99r-8,l51,96,45,93,35,87,32,82,30,68r,-7l33,51r3,-5l45,39r4,-4l61,31r6,-2l73,28,84,26r66,l145,19r-7,-6l121,4,112,2,91,xm150,26r-66,l94,26r10,2l112,31r11,5l131,47r5,15l164,57,161,45,157,35r-7,-9xe" fillcolor="#00529c" stroked="f">
                <v:path arrowok="t" o:connecttype="custom" o:connectlocs="13,4106;20,4130;41,4155;71,4167;106,4168;138,4160;166,4146;98,4143;74,4140;55,4129;42,4110;91,3934;59,3939;32,3951;11,3970;1,3995;0,4005;8,4035;25,4051;48,4058;75,4061;127,4063;148,4069;161,4083;163,4105;155,4122;140,4133;121,4140;98,4143;180,4133;193,4106;194,4095;185,4064;168,4047;145,4037;118,4034;91,4034;65,4033;45,4027;32,4016;30,3995;36,3980;49,3969;67,3963;84,3960;145,3953;121,3938;91,3934;84,3960;104,3962;123,3970;136,3996;161,3979;150,3960" o:connectangles="0,0,0,0,0,0,0,0,0,0,0,0,0,0,0,0,0,0,0,0,0,0,0,0,0,0,0,0,0,0,0,0,0,0,0,0,0,0,0,0,0,0,0,0,0,0,0,0,0,0,0,0,0,0"/>
              </v:shape>
              <v:shape id="AutoShape 8" o:spid="_x0000_s1038" style="position:absolute;left:3233;top:3882;width:208;height:236;visibility:visible;mso-wrap-style:square;v-text-anchor:top" coordsize="208,2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" path="m98,l87,2,76,5,64,9,53,14r-9,6l35,26r-8,8l20,42r-6,8l10,60,6,69,3,79,1,90,,101r,11l1,124r2,11l6,147r4,12l14,169r5,11l25,189r6,9l38,206r7,7l53,220r9,5l71,229r10,3l91,235r11,1l113,235r12,-1l137,231r19,-7l172,215r5,-4l108,211,87,206,77,202,61,189r-7,-8l42,160,38,149,31,126,29,114r,-22l31,81,38,62r6,-9l59,38,70,33,83,29,94,27r10,-1l169,26,158,15r-9,-5l130,3,120,1,98,xm206,119r-29,8l179,136r1,9l178,162r-2,7l168,183r-5,6l150,200r-8,4l120,210r-12,1l177,211r8,-8l196,190r7,-15l207,158r1,-19l206,119xm169,26r-65,l115,27r10,3l134,34r8,6l150,48r6,10l184,50,179,39r-6,-9l169,26xe" fillcolor="#00529c" stroked="f">
                <v:path arrowok="t" o:connecttype="custom" o:connectlocs="87,3884;64,3891;44,3902;27,3916;14,3932;6,3951;1,3972;0,3994;3,4017;10,4041;19,4062;31,4080;45,4095;62,4107;81,4114;102,4118;125,4116;156,4106;177,4093;87,4088;61,4071;42,4042;31,4008;29,3974;38,3944;59,3920;83,3911;104,3908;158,3897;130,3885;98,3882;177,4009;180,4027;176,4051;163,4071;142,4086;108,4093;185,4085;203,4057;208,4021;169,3908;115,3909;134,3916;150,3930;184,3932;173,3912" o:connectangles="0,0,0,0,0,0,0,0,0,0,0,0,0,0,0,0,0,0,0,0,0,0,0,0,0,0,0,0,0,0,0,0,0,0,0,0,0,0,0,0,0,0,0,0,0,0"/>
              </v:shape>
              <v:shape id="AutoShape 7" o:spid="_x0000_s1039" style="position:absolute;left:3429;top:3794;width:245;height:272;visibility:visible;mso-wrap-style:square;v-text-anchor:top" coordsize="245,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" path="m28,51l,62,79,271r28,-10l71,165r62,-24l62,141,28,51xm213,123r-32,l217,219r28,-10l213,123xm166,l138,10r34,90l62,141r71,l181,123r32,l166,xe" fillcolor="#00529c" stroked="f">
                <v:path arrowok="t" o:connecttype="custom" o:connectlocs="28,3846;0,3857;79,4066;107,4056;71,3960;133,3936;62,3936;28,3846;213,3918;181,3918;217,4014;245,4004;213,3918;166,3795;138,3805;172,3895;62,3936;133,3936;181,3918;213,3918;166,3795" o:connectangles="0,0,0,0,0,0,0,0,0,0,0,0,0,0,0,0,0,0,0,0,0"/>
              </v:shape>
              <v:shape id="AutoShape 6" o:spid="_x0000_s1040" style="position:absolute;left:3656;top:3721;width:221;height:234;visibility:visible;mso-wrap-style:square;v-text-anchor:top" coordsize="221,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" path="m107,l95,1,84,3,72,6,60,11,49,17,39,24r-9,8l22,40r-6,9l11,58,6,68,3,78,1,88,,99r,10l1,120r2,11l6,142r3,11l14,163r5,10l25,182r7,9l39,200r8,7l55,214r9,6l73,225r10,4l93,232r11,1l115,234r11,-1l137,231r12,-4l161,222r11,-6l182,209r1,-1l126,208r-22,-1l94,204,75,194r-9,-7l52,170,46,160,36,140,32,129,28,107r,-11l32,75,36,65,49,47,59,40,83,28,95,25r78,l166,20r-9,-6l148,9,138,5,128,2,117,1,107,xm173,25r-78,l117,27r11,2l146,40r9,7l169,64r7,9l185,94r4,10l193,127r,11l189,159r-4,10l172,187r-10,7l138,206r-12,2l183,208r8,-6l199,194r6,-9l211,176r4,-10l218,156r2,-10l221,135r,-11l220,113r-2,-10l215,92,212,81,207,71,202,61,196,51r-6,-9l182,34r-8,-8l173,25xe" fillcolor="#00529c" stroked="f">
                <v:path arrowok="t" o:connecttype="custom" o:connectlocs="95,3723;72,3728;49,3739;30,3754;16,3771;6,3790;1,3810;0,3831;3,3853;9,3875;19,3895;32,3913;47,3929;64,3942;83,3951;104,3955;126,3955;149,3949;172,3938;183,3930;104,3929;75,3916;52,3892;36,3862;28,3829;32,3797;49,3769;83,3750;173,3747;157,3736;138,3727;117,3723;173,3747;117,3749;146,3762;169,3786;185,3816;193,3849;189,3881;172,3909;138,3928;183,3930;199,3916;211,3898;218,3878;221,3857;220,3835;215,3814;207,3793;196,3773;182,3756;173,3747" o:connectangles="0,0,0,0,0,0,0,0,0,0,0,0,0,0,0,0,0,0,0,0,0,0,0,0,0,0,0,0,0,0,0,0,0,0,0,0,0,0,0,0,0,0,0,0,0,0,0,0,0,0,0,0"/>
              </v:shape>
              <v:shape id="AutoShape 5" o:spid="_x0000_s1041" style="position:absolute;left:3866;top:3609;width:224;height:233;visibility:visible;mso-wrap-style:square;v-text-anchor:top" coordsize="224,2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" path="m108,l97,,86,2,75,5,64,9,52,16,41,23r-9,7l24,39r-7,8l11,57,7,67,4,77,1,87,,97r,11l1,119r2,10l6,140r3,10l14,161r5,10l25,180r7,9l39,197r8,8l56,212r9,6l74,223r10,4l94,230r10,2l115,233r11,-1l137,231r11,-3l159,223r12,-6l182,210r3,-3l113,207r-11,-2l83,196r-9,-6l58,174r-7,-9l39,146,35,136,29,114,28,103,30,81,33,71,45,52r8,-8l77,30,88,27r22,-1l174,26r-7,-5l158,15r-9,-5l139,6,129,3,119,1,108,xm174,26r-64,l121,28r20,9l150,43r16,16l173,68r11,19l188,97r6,22l195,130r-1,21l190,162r-11,19l170,189r-23,14l135,206r-22,1l185,207r6,-5l199,194r7,-9l212,176r4,-10l220,156r2,-10l223,136r,-11l222,114r-2,-10l217,93,214,82,209,72,204,62r-6,-9l191,44r-7,-9l176,28r-2,-2xe" fillcolor="#00529c" stroked="f">
                <v:path arrowok="t" o:connecttype="custom" o:connectlocs="97,3610;75,3615;52,3626;32,3640;17,3657;7,3677;1,3697;0,3718;3,3739;9,3760;19,3781;32,3799;47,3815;65,3828;84,3837;104,3842;126,3842;148,3838;171,3827;185,3817;102,3815;74,3800;51,3775;35,3746;28,3713;33,3681;53,3654;88,3637;174,3636;158,3625;139,3616;119,3611;174,3636;121,3638;150,3653;173,3678;188,3707;195,3740;190,3772;170,3799;135,3816;185,3817;199,3804;212,3786;220,3766;223,3746;222,3724;217,3703;209,3682;198,3663;184,3645;174,3636" o:connectangles="0,0,0,0,0,0,0,0,0,0,0,0,0,0,0,0,0,0,0,0,0,0,0,0,0,0,0,0,0,0,0,0,0,0,0,0,0,0,0,0,0,0,0,0,0,0,0,0,0,0,0,0"/>
              </v:shape>
              <v:shape id="AutoShape 4" o:spid="_x0000_s1042" style="position:absolute;left:4038;top:3541;width:250;height:201;visibility:visible;mso-wrap-style:square;v-text-anchor:top" coordsize="250,2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" path="m25,l,17,128,200r54,-38l138,162,25,xm235,94r-97,68l182,162r68,-47l235,94xe" fillcolor="#00529c" stroked="f">
                <v:path arrowok="t" o:connecttype="custom" o:connectlocs="25,3542;0,3559;128,3742;182,3704;138,3704;25,3542;235,3636;138,3704;182,3704;250,3657;235,3636" o:connectangles="0,0,0,0,0,0,0,0,0,0,0"/>
              </v:shape>
              <v:shape id="Picture 3" o:spid="_x0000_s1043" type="#_x0000_t75" style="position:absolute;left:4216;top:3159;width:135;height:1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">
                <v:imagedata r:id="rId8" o:title=""/>
              </v:shape>
            </v:group>
          </w:pict>
        </mc:Fallback>
      </mc:AlternateContent>
    </w:r>
  </w:p>
  <w:p w:rsidR="00C72547" w:rsidRPr="00DE7546" w:rsidRDefault="00C72547" w:rsidP="00C72547">
    <w:pPr>
      <w:pStyle w:val="NoSpacing"/>
      <w:rPr>
        <w:rFonts w:ascii="SassoonPrimaryInfant" w:hAnsi="SassoonPrimaryInfant"/>
        <w:color w:val="002060"/>
        <w:sz w:val="44"/>
        <w:szCs w:val="44"/>
      </w:rPr>
    </w:pPr>
    <w:r w:rsidRPr="00DE7546">
      <w:rPr>
        <w:rFonts w:ascii="SassoonPrimaryInfant" w:hAnsi="SassoonPrimaryInfant"/>
        <w:color w:val="002060"/>
        <w:sz w:val="44"/>
        <w:szCs w:val="44"/>
      </w:rPr>
      <w:t>Manor Leas Infant School</w:t>
    </w:r>
  </w:p>
  <w:p w:rsidR="00C72547" w:rsidRPr="00DE7546" w:rsidRDefault="00DE7546" w:rsidP="00DE7546">
    <w:pPr>
      <w:rPr>
        <w:rFonts w:ascii="SassoonPrimaryInfant" w:hAnsi="SassoonPrimaryInfant"/>
        <w:color w:val="244061" w:themeColor="accent1" w:themeShade="80"/>
      </w:rPr>
    </w:pPr>
    <w:r w:rsidRPr="00DE7546">
      <w:rPr>
        <w:rFonts w:ascii="SassoonPrimaryInfant" w:hAnsi="SassoonPrimaryInfant"/>
        <w:color w:val="244061" w:themeColor="accent1" w:themeShade="80"/>
      </w:rPr>
      <w:t>an academy building the foundations for life-long learning</w:t>
    </w:r>
  </w:p>
  <w:p w:rsidR="00317576" w:rsidRDefault="00317576" w:rsidP="00C72547">
    <w:pPr>
      <w:pStyle w:val="NoSpacing"/>
      <w:ind w:left="7200"/>
      <w:jc w:val="center"/>
      <w:rPr>
        <w:rFonts w:ascii="Trebuchet MS" w:hAnsi="Trebuchet MS" w:cs="Arial"/>
        <w:color w:val="002060"/>
        <w:sz w:val="18"/>
        <w:szCs w:val="18"/>
      </w:rPr>
    </w:pPr>
    <w:r w:rsidRPr="00C72547">
      <w:rPr>
        <w:rFonts w:ascii="Arial Nova" w:hAnsi="Arial Nova" w:cs="Arial"/>
        <w:noProof/>
        <w:color w:val="002060"/>
        <w:sz w:val="20"/>
        <w:szCs w:val="20"/>
      </w:rPr>
      <w:drawing>
        <wp:anchor distT="0" distB="0" distL="114300" distR="114300" simplePos="0" relativeHeight="251664384" behindDoc="1" locked="0" layoutInCell="1" allowOverlap="1" wp14:anchorId="08BFF868" wp14:editId="47A96A66">
          <wp:simplePos x="0" y="0"/>
          <wp:positionH relativeFrom="margin">
            <wp:align>right</wp:align>
          </wp:positionH>
          <wp:positionV relativeFrom="paragraph">
            <wp:posOffset>110490</wp:posOffset>
          </wp:positionV>
          <wp:extent cx="6673850" cy="605155"/>
          <wp:effectExtent l="0" t="0" r="0" b="44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73850" cy="605155"/>
                  </a:xfrm>
                  <a:prstGeom prst="rect">
                    <a:avLst/>
                  </a:prstGeom>
                  <a:noFill/>
                  <a:ln>
                    <a:noFill/>
                  </a:ln>
                </pic:spPr>
              </pic:pic>
            </a:graphicData>
          </a:graphic>
        </wp:anchor>
      </w:drawing>
    </w:r>
  </w:p>
  <w:p w:rsidR="00C72547" w:rsidRPr="00C72547" w:rsidRDefault="00C72547" w:rsidP="00C72547">
    <w:pPr>
      <w:pStyle w:val="NoSpacing"/>
      <w:ind w:left="7200"/>
      <w:jc w:val="center"/>
      <w:rPr>
        <w:rFonts w:ascii="Trebuchet MS" w:hAnsi="Trebuchet MS" w:cs="Arial"/>
        <w:color w:val="002060"/>
        <w:sz w:val="18"/>
        <w:szCs w:val="18"/>
      </w:rPr>
    </w:pPr>
    <w:r w:rsidRPr="00C72547">
      <w:rPr>
        <w:rFonts w:ascii="Trebuchet MS" w:hAnsi="Trebuchet MS" w:cs="Arial"/>
        <w:color w:val="002060"/>
        <w:sz w:val="18"/>
        <w:szCs w:val="18"/>
      </w:rPr>
      <w:t>Headteacher: Miss C Turner</w:t>
    </w:r>
  </w:p>
  <w:p w:rsidR="00C72547" w:rsidRPr="00C72547" w:rsidRDefault="00C72547" w:rsidP="00C72547">
    <w:pPr>
      <w:pStyle w:val="NoSpacing"/>
      <w:ind w:left="6480" w:firstLine="720"/>
      <w:jc w:val="center"/>
      <w:rPr>
        <w:rFonts w:ascii="Arial Nova" w:hAnsi="Arial Nova" w:cs="Arial"/>
        <w:color w:val="002060"/>
        <w:sz w:val="20"/>
        <w:szCs w:val="20"/>
      </w:rPr>
    </w:pPr>
    <w:r w:rsidRPr="00C72547">
      <w:rPr>
        <w:rFonts w:ascii="Trebuchet MS" w:hAnsi="Trebuchet MS" w:cs="Arial"/>
        <w:color w:val="002060"/>
        <w:sz w:val="18"/>
        <w:szCs w:val="18"/>
      </w:rPr>
      <w:t>BA (Hons), PGCE</w:t>
    </w:r>
  </w:p>
  <w:p w:rsidR="00C72547" w:rsidRDefault="00C72547">
    <w:pPr>
      <w:pStyle w:val="Header"/>
    </w:pPr>
  </w:p>
  <w:p w:rsidR="00C72547" w:rsidRDefault="00C72547">
    <w:pPr>
      <w:pStyle w:val="Header"/>
    </w:pPr>
  </w:p>
  <w:p w:rsidR="00C72547" w:rsidRDefault="00C7254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A96FE2"/>
    <w:multiLevelType w:val="hybridMultilevel"/>
    <w:tmpl w:val="E13A2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0D2110"/>
    <w:multiLevelType w:val="hybridMultilevel"/>
    <w:tmpl w:val="A38A5F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35A097E"/>
    <w:multiLevelType w:val="hybridMultilevel"/>
    <w:tmpl w:val="AE3824C4"/>
    <w:lvl w:ilvl="0" w:tplc="08090001">
      <w:start w:val="1"/>
      <w:numFmt w:val="bullet"/>
      <w:lvlText w:val=""/>
      <w:lvlJc w:val="left"/>
      <w:pPr>
        <w:ind w:left="720" w:hanging="360"/>
      </w:pPr>
      <w:rPr>
        <w:rFonts w:ascii="Symbol" w:hAnsi="Symbol" w:hint="default"/>
      </w:rPr>
    </w:lvl>
    <w:lvl w:ilvl="1" w:tplc="DC5081D0">
      <w:start w:val="1"/>
      <w:numFmt w:val="bullet"/>
      <w:pStyle w:val="ListParagraph"/>
      <w:lvlText w:val=""/>
      <w:lvlJc w:val="left"/>
      <w:pPr>
        <w:ind w:left="1440" w:hanging="360"/>
      </w:pPr>
      <w:rPr>
        <w:rFonts w:ascii="Symbol" w:hAnsi="Symbol" w:hint="default"/>
        <w:color w:val="0D0D0D" w:themeColor="text1" w:themeTint="F2"/>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0416CB"/>
    <w:multiLevelType w:val="hybridMultilevel"/>
    <w:tmpl w:val="327E6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DB4D7C"/>
    <w:multiLevelType w:val="multilevel"/>
    <w:tmpl w:val="B3E2730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7B6A5AA4"/>
    <w:multiLevelType w:val="hybridMultilevel"/>
    <w:tmpl w:val="34668FC4"/>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177E"/>
    <w:rsid w:val="000531B4"/>
    <w:rsid w:val="00060898"/>
    <w:rsid w:val="001A177E"/>
    <w:rsid w:val="001C11F7"/>
    <w:rsid w:val="001D512A"/>
    <w:rsid w:val="001F27A5"/>
    <w:rsid w:val="00243636"/>
    <w:rsid w:val="00274C89"/>
    <w:rsid w:val="00291973"/>
    <w:rsid w:val="002D5D65"/>
    <w:rsid w:val="00307743"/>
    <w:rsid w:val="00314033"/>
    <w:rsid w:val="00317576"/>
    <w:rsid w:val="003230C2"/>
    <w:rsid w:val="003B2430"/>
    <w:rsid w:val="003B2F44"/>
    <w:rsid w:val="003B60D6"/>
    <w:rsid w:val="004361D7"/>
    <w:rsid w:val="004F0797"/>
    <w:rsid w:val="00545BA1"/>
    <w:rsid w:val="0059036D"/>
    <w:rsid w:val="006470F7"/>
    <w:rsid w:val="00666573"/>
    <w:rsid w:val="006B56D4"/>
    <w:rsid w:val="0071615E"/>
    <w:rsid w:val="0072037C"/>
    <w:rsid w:val="00753249"/>
    <w:rsid w:val="007A0C2C"/>
    <w:rsid w:val="0085599C"/>
    <w:rsid w:val="00886F36"/>
    <w:rsid w:val="008C4C76"/>
    <w:rsid w:val="00913334"/>
    <w:rsid w:val="00964302"/>
    <w:rsid w:val="00974B3E"/>
    <w:rsid w:val="00975D60"/>
    <w:rsid w:val="00A10AAC"/>
    <w:rsid w:val="00A367C3"/>
    <w:rsid w:val="00A850F2"/>
    <w:rsid w:val="00AA339A"/>
    <w:rsid w:val="00AB6386"/>
    <w:rsid w:val="00B228E9"/>
    <w:rsid w:val="00B8080F"/>
    <w:rsid w:val="00BB34C0"/>
    <w:rsid w:val="00BB5AE1"/>
    <w:rsid w:val="00C06574"/>
    <w:rsid w:val="00C72547"/>
    <w:rsid w:val="00C848CF"/>
    <w:rsid w:val="00CC1377"/>
    <w:rsid w:val="00D07921"/>
    <w:rsid w:val="00D12A7E"/>
    <w:rsid w:val="00D211D9"/>
    <w:rsid w:val="00D62481"/>
    <w:rsid w:val="00D82A22"/>
    <w:rsid w:val="00DE7546"/>
    <w:rsid w:val="00EC49C2"/>
    <w:rsid w:val="00EF425E"/>
    <w:rsid w:val="00F0720B"/>
    <w:rsid w:val="00F549E5"/>
    <w:rsid w:val="00FB2BE7"/>
    <w:rsid w:val="00FF2066"/>
    <w:rsid w:val="00FF4A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82B3BDB"/>
  <w15:docId w15:val="{9C2F88EF-0DDE-4995-B4F6-3A64D0CE85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0720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F42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425E"/>
  </w:style>
  <w:style w:type="paragraph" w:styleId="Footer">
    <w:name w:val="footer"/>
    <w:basedOn w:val="Normal"/>
    <w:link w:val="FooterChar"/>
    <w:uiPriority w:val="99"/>
    <w:unhideWhenUsed/>
    <w:rsid w:val="00EF42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425E"/>
  </w:style>
  <w:style w:type="paragraph" w:styleId="BalloonText">
    <w:name w:val="Balloon Text"/>
    <w:basedOn w:val="Normal"/>
    <w:link w:val="BalloonTextChar"/>
    <w:uiPriority w:val="99"/>
    <w:semiHidden/>
    <w:unhideWhenUsed/>
    <w:rsid w:val="00EF425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425E"/>
    <w:rPr>
      <w:rFonts w:ascii="Tahoma" w:hAnsi="Tahoma" w:cs="Tahoma"/>
      <w:sz w:val="16"/>
      <w:szCs w:val="16"/>
    </w:rPr>
  </w:style>
  <w:style w:type="character" w:styleId="Hyperlink">
    <w:name w:val="Hyperlink"/>
    <w:basedOn w:val="DefaultParagraphFont"/>
    <w:uiPriority w:val="99"/>
    <w:unhideWhenUsed/>
    <w:rsid w:val="00EF425E"/>
    <w:rPr>
      <w:color w:val="0000FF" w:themeColor="hyperlink"/>
      <w:u w:val="single"/>
    </w:rPr>
  </w:style>
  <w:style w:type="paragraph" w:styleId="NormalWeb">
    <w:name w:val="Normal (Web)"/>
    <w:basedOn w:val="Normal"/>
    <w:uiPriority w:val="99"/>
    <w:unhideWhenUsed/>
    <w:rsid w:val="00CC137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CC1377"/>
    <w:pPr>
      <w:spacing w:after="0" w:line="240" w:lineRule="auto"/>
    </w:pPr>
  </w:style>
  <w:style w:type="table" w:styleId="TableGrid">
    <w:name w:val="Table Grid"/>
    <w:basedOn w:val="TableNormal"/>
    <w:uiPriority w:val="39"/>
    <w:rsid w:val="001D51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Dot pt,No Spacing1,List Paragraph Char Char Char,Indicator Text,List Paragraph1,Numbered Para 1,Bullet 1,List Paragraph12,F5 List Paragraph,Bullet Points,MAIN CONTENT,Colorful List - Accent 11,List Paragraph2,Normal numbered,OBC Bullet,L"/>
    <w:basedOn w:val="Normal"/>
    <w:link w:val="ListParagraphChar"/>
    <w:uiPriority w:val="34"/>
    <w:qFormat/>
    <w:rsid w:val="00274C89"/>
    <w:pPr>
      <w:numPr>
        <w:ilvl w:val="1"/>
        <w:numId w:val="3"/>
      </w:numPr>
      <w:spacing w:after="120" w:line="288" w:lineRule="auto"/>
    </w:pPr>
    <w:rPr>
      <w:rFonts w:ascii="Arial" w:eastAsia="Times New Roman" w:hAnsi="Arial" w:cs="Times New Roman"/>
      <w:color w:val="000000" w:themeColor="text1"/>
      <w:sz w:val="24"/>
      <w:szCs w:val="24"/>
      <w:lang w:eastAsia="en-GB"/>
    </w:rPr>
  </w:style>
  <w:style w:type="character" w:customStyle="1" w:styleId="ListParagraphChar">
    <w:name w:val="List Paragraph Char"/>
    <w:aliases w:val="Dot pt Char,No Spacing1 Char,List Paragraph Char Char Char Char,Indicator Text Char,List Paragraph1 Char,Numbered Para 1 Char,Bullet 1 Char,List Paragraph12 Char,F5 List Paragraph Char,Bullet Points Char,MAIN CONTENT Char,L Char"/>
    <w:link w:val="ListParagraph"/>
    <w:uiPriority w:val="34"/>
    <w:qFormat/>
    <w:locked/>
    <w:rsid w:val="00274C89"/>
    <w:rPr>
      <w:rFonts w:ascii="Arial" w:eastAsia="Times New Roman" w:hAnsi="Arial" w:cs="Times New Roman"/>
      <w:color w:val="000000" w:themeColor="text1"/>
      <w:sz w:val="24"/>
      <w:szCs w:val="24"/>
      <w:lang w:eastAsia="en-GB"/>
    </w:rPr>
  </w:style>
  <w:style w:type="table" w:styleId="GridTable1Light">
    <w:name w:val="Grid Table 1 Light"/>
    <w:basedOn w:val="TableNormal"/>
    <w:uiPriority w:val="46"/>
    <w:rsid w:val="003B60D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5498866">
      <w:bodyDiv w:val="1"/>
      <w:marLeft w:val="0"/>
      <w:marRight w:val="0"/>
      <w:marTop w:val="0"/>
      <w:marBottom w:val="0"/>
      <w:divBdr>
        <w:top w:val="none" w:sz="0" w:space="0" w:color="auto"/>
        <w:left w:val="none" w:sz="0" w:space="0" w:color="auto"/>
        <w:bottom w:val="none" w:sz="0" w:space="0" w:color="auto"/>
        <w:right w:val="none" w:sz="0" w:space="0" w:color="auto"/>
      </w:divBdr>
    </w:div>
    <w:div w:id="1434471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enquiries@manoleasinfant.org" TargetMode="External"/><Relationship Id="rId2" Type="http://schemas.openxmlformats.org/officeDocument/2006/relationships/image" Target="media/image11.png"/><Relationship Id="rId1" Type="http://schemas.openxmlformats.org/officeDocument/2006/relationships/image" Target="media/image10.png"/><Relationship Id="rId4" Type="http://schemas.openxmlformats.org/officeDocument/2006/relationships/hyperlink" Target="http://www.manorleasinfant.co.uk" TargetMode="External"/></Relationships>
</file>

<file path=word/_rels/header1.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 Id="rId9" Type="http://schemas.openxmlformats.org/officeDocument/2006/relationships/image" Target="media/image9.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sa011\AppData\Local\Microsoft\Windows\Temporary%20Internet%20Files\Content.Outlook\UTL3Q66T\MLIS%20Letterhead%20201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CD85BF-6DDF-493C-AF76-4C9F9B037E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MLIS Letterhead 2014</Template>
  <TotalTime>0</TotalTime>
  <Pages>2</Pages>
  <Words>253</Words>
  <Characters>1446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 Allsopp</dc:creator>
  <cp:lastModifiedBy>Michelle Dickinson</cp:lastModifiedBy>
  <cp:revision>3</cp:revision>
  <cp:lastPrinted>2024-03-21T12:18:00Z</cp:lastPrinted>
  <dcterms:created xsi:type="dcterms:W3CDTF">2025-10-15T08:54:00Z</dcterms:created>
  <dcterms:modified xsi:type="dcterms:W3CDTF">2025-10-15T08:54:00Z</dcterms:modified>
</cp:coreProperties>
</file>